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F92B" w14:textId="5BF85DE4" w:rsidR="00211E2C" w:rsidRDefault="00944971" w:rsidP="0036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</w:pPr>
      <w:proofErr w:type="gramStart"/>
      <w:r w:rsidRPr="00403F9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communiqué</w:t>
      </w:r>
      <w:proofErr w:type="gramEnd"/>
      <w:r w:rsidRPr="00403F9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 : concert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 </w:t>
      </w:r>
      <w:r w:rsidR="00811D3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Nougaro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 </w:t>
      </w:r>
      <w:r w:rsidRPr="00403F9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le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 vendredi</w:t>
      </w:r>
      <w:r w:rsidRPr="00403F9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 2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3 octobre 20 h 30 à </w:t>
      </w:r>
      <w:r w:rsidR="00811D3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S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aint-</w:t>
      </w:r>
      <w:r w:rsidR="00811D3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C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lément-de-</w:t>
      </w:r>
      <w:r w:rsidR="00811D3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R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ivière   </w:t>
      </w:r>
    </w:p>
    <w:p w14:paraId="55EB8708" w14:textId="27919E77" w:rsidR="00132A5E" w:rsidRPr="00944971" w:rsidRDefault="00811D3C" w:rsidP="001664B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fr-FR"/>
        </w:rPr>
      </w:pPr>
      <w:r>
        <w:rPr>
          <w:rFonts w:eastAsia="Times New Roman" w:cstheme="minorHAnsi"/>
          <w:b/>
          <w:bCs/>
          <w:sz w:val="24"/>
          <w:szCs w:val="24"/>
          <w:lang w:eastAsia="fr-FR"/>
        </w:rPr>
        <w:t xml:space="preserve">                                                         </w:t>
      </w:r>
      <w:r w:rsidR="00944971" w:rsidRPr="00944971">
        <w:rPr>
          <w:rFonts w:eastAsia="Calibri" w:cstheme="minorHAnsi"/>
          <w:b/>
          <w:bCs/>
          <w:kern w:val="2"/>
          <w:sz w:val="36"/>
          <w:szCs w:val="36"/>
          <w:lang w:eastAsia="ar-SA"/>
        </w:rPr>
        <w:t>TRIBU NOUGARO</w:t>
      </w:r>
    </w:p>
    <w:p w14:paraId="7A778BA6" w14:textId="1D4BFE0E" w:rsidR="001664BB" w:rsidRDefault="00944971" w:rsidP="00132A5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fr-FR"/>
        </w:rPr>
      </w:pPr>
      <w:r>
        <w:rPr>
          <w:rFonts w:eastAsia="Times New Roman" w:cstheme="minorHAnsi"/>
          <w:b/>
          <w:bCs/>
          <w:sz w:val="24"/>
          <w:szCs w:val="24"/>
          <w:lang w:eastAsia="fr-FR"/>
        </w:rPr>
        <w:t>Vendredi 23 octobre 20 h 30 S</w:t>
      </w:r>
      <w:r w:rsidRPr="00E91718">
        <w:rPr>
          <w:rFonts w:eastAsia="Times New Roman" w:cstheme="minorHAnsi"/>
          <w:b/>
          <w:bCs/>
          <w:sz w:val="24"/>
          <w:szCs w:val="24"/>
          <w:lang w:eastAsia="fr-FR"/>
        </w:rPr>
        <w:t>aint</w:t>
      </w:r>
      <w:r w:rsidR="001664BB" w:rsidRPr="00E91718">
        <w:rPr>
          <w:rFonts w:eastAsia="Times New Roman" w:cstheme="minorHAnsi"/>
          <w:b/>
          <w:bCs/>
          <w:sz w:val="24"/>
          <w:szCs w:val="24"/>
          <w:lang w:eastAsia="fr-FR"/>
        </w:rPr>
        <w:t>-</w:t>
      </w:r>
      <w:r>
        <w:rPr>
          <w:rFonts w:eastAsia="Times New Roman" w:cstheme="minorHAnsi"/>
          <w:b/>
          <w:bCs/>
          <w:sz w:val="24"/>
          <w:szCs w:val="24"/>
          <w:lang w:eastAsia="fr-FR"/>
        </w:rPr>
        <w:t>C</w:t>
      </w:r>
      <w:r w:rsidRPr="00E91718">
        <w:rPr>
          <w:rFonts w:eastAsia="Times New Roman" w:cstheme="minorHAnsi"/>
          <w:b/>
          <w:bCs/>
          <w:sz w:val="24"/>
          <w:szCs w:val="24"/>
          <w:lang w:eastAsia="fr-FR"/>
        </w:rPr>
        <w:t>lément-de-</w:t>
      </w:r>
      <w:r>
        <w:rPr>
          <w:rFonts w:eastAsia="Times New Roman" w:cstheme="minorHAnsi"/>
          <w:b/>
          <w:bCs/>
          <w:sz w:val="24"/>
          <w:szCs w:val="24"/>
          <w:lang w:eastAsia="fr-FR"/>
        </w:rPr>
        <w:t>R</w:t>
      </w:r>
      <w:r w:rsidRPr="00E91718">
        <w:rPr>
          <w:rFonts w:eastAsia="Times New Roman" w:cstheme="minorHAnsi"/>
          <w:b/>
          <w:bCs/>
          <w:sz w:val="24"/>
          <w:szCs w:val="24"/>
          <w:lang w:eastAsia="fr-FR"/>
        </w:rPr>
        <w:t xml:space="preserve">iviere. </w:t>
      </w:r>
      <w:r w:rsidR="001664BB" w:rsidRPr="00E91718">
        <w:rPr>
          <w:rFonts w:eastAsia="Times New Roman" w:cstheme="minorHAnsi"/>
          <w:b/>
          <w:bCs/>
          <w:sz w:val="24"/>
          <w:szCs w:val="24"/>
          <w:lang w:eastAsia="fr-FR"/>
        </w:rPr>
        <w:t>Salle Frédéric Bazille</w:t>
      </w:r>
    </w:p>
    <w:p w14:paraId="1A7755DD" w14:textId="27699278" w:rsidR="00FF629B" w:rsidRPr="00811D3C" w:rsidRDefault="00FF629B" w:rsidP="00811D3C">
      <w:pPr>
        <w:spacing w:after="300" w:line="240" w:lineRule="auto"/>
        <w:jc w:val="both"/>
        <w:outlineLvl w:val="1"/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</w:pPr>
      <w:r w:rsidRPr="00811D3C">
        <w:rPr>
          <w:rFonts w:cstheme="minorHAnsi"/>
          <w:sz w:val="24"/>
          <w:szCs w:val="24"/>
        </w:rPr>
        <w:t>Vendredi 23 octobr</w:t>
      </w:r>
      <w:r w:rsidR="00CF0B5B" w:rsidRPr="00811D3C">
        <w:rPr>
          <w:rFonts w:cstheme="minorHAnsi"/>
          <w:sz w:val="24"/>
          <w:szCs w:val="24"/>
        </w:rPr>
        <w:t>e à Saint-Clément-de-Rivière</w:t>
      </w:r>
      <w:r w:rsidRPr="00811D3C">
        <w:rPr>
          <w:rFonts w:cstheme="minorHAnsi"/>
          <w:sz w:val="24"/>
          <w:szCs w:val="24"/>
        </w:rPr>
        <w:t xml:space="preserve">, </w:t>
      </w:r>
      <w:r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>u</w:t>
      </w:r>
      <w:r w:rsidR="00441998"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>n hommage, sincère, fidèle et intelligent,</w:t>
      </w:r>
      <w:r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 xml:space="preserve"> sera rendu</w:t>
      </w:r>
      <w:r w:rsidR="00441998"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 xml:space="preserve"> à </w:t>
      </w:r>
      <w:r w:rsidR="007120A3"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 xml:space="preserve">Claude </w:t>
      </w:r>
      <w:r w:rsidR="00441998"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 xml:space="preserve">Nougaro, par un trio </w:t>
      </w:r>
      <w:r w:rsidR="007120A3"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 xml:space="preserve">très swing, </w:t>
      </w:r>
      <w:r w:rsidR="00441998"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>qui ne manque ni de rythme, ni de souffle, ni de voix</w:t>
      </w:r>
      <w:r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 xml:space="preserve"> pour </w:t>
      </w:r>
      <w:r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 xml:space="preserve">s’approprier </w:t>
      </w:r>
      <w:r w:rsidR="007120A3"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>s</w:t>
      </w:r>
      <w:r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 xml:space="preserve">es rimes et </w:t>
      </w:r>
      <w:r w:rsidR="007120A3"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>s</w:t>
      </w:r>
      <w:r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>es notes</w:t>
      </w:r>
      <w:r w:rsidR="007120A3"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>.</w:t>
      </w:r>
    </w:p>
    <w:p w14:paraId="26117DD0" w14:textId="0DD4504F" w:rsidR="00F34EA0" w:rsidRPr="00811D3C" w:rsidRDefault="00F34EA0" w:rsidP="00811D3C">
      <w:pPr>
        <w:jc w:val="both"/>
        <w:rPr>
          <w:rFonts w:cstheme="minorHAnsi"/>
          <w:sz w:val="24"/>
          <w:szCs w:val="24"/>
        </w:rPr>
      </w:pPr>
      <w:r w:rsidRPr="00811D3C">
        <w:rPr>
          <w:rFonts w:ascii="Calibri" w:eastAsia="Calibri" w:hAnsi="Calibri" w:cstheme="minorHAnsi"/>
          <w:kern w:val="1"/>
          <w:sz w:val="24"/>
          <w:szCs w:val="24"/>
          <w:lang w:eastAsia="ar-SA"/>
        </w:rPr>
        <w:t>Tribu Nougaro,</w:t>
      </w:r>
      <w:r w:rsidR="007120A3" w:rsidRPr="00811D3C">
        <w:rPr>
          <w:rFonts w:cstheme="minorHAnsi"/>
          <w:sz w:val="24"/>
          <w:szCs w:val="24"/>
        </w:rPr>
        <w:t xml:space="preserve"> </w:t>
      </w:r>
      <w:r w:rsidRPr="00811D3C">
        <w:rPr>
          <w:rFonts w:cstheme="minorHAnsi"/>
          <w:sz w:val="24"/>
          <w:szCs w:val="24"/>
        </w:rPr>
        <w:t xml:space="preserve">dispense un moment de grâce et emmène le public dans l’univers bariolé, poétique et authentique, </w:t>
      </w:r>
      <w:r w:rsidR="00362770" w:rsidRPr="00811D3C">
        <w:rPr>
          <w:rFonts w:cstheme="minorHAnsi"/>
          <w:sz w:val="24"/>
          <w:szCs w:val="24"/>
        </w:rPr>
        <w:t>du grand</w:t>
      </w:r>
      <w:r w:rsidRPr="00811D3C">
        <w:rPr>
          <w:rFonts w:cstheme="minorHAnsi"/>
          <w:sz w:val="24"/>
          <w:szCs w:val="24"/>
        </w:rPr>
        <w:t xml:space="preserve"> nom de la chanson française, dont la qualité des textes et des musiques est </w:t>
      </w:r>
      <w:r w:rsidR="007120A3" w:rsidRPr="00811D3C">
        <w:rPr>
          <w:rFonts w:cstheme="minorHAnsi"/>
          <w:sz w:val="24"/>
          <w:szCs w:val="24"/>
        </w:rPr>
        <w:t xml:space="preserve">particulièrement </w:t>
      </w:r>
      <w:r w:rsidRPr="00811D3C">
        <w:rPr>
          <w:rFonts w:cstheme="minorHAnsi"/>
          <w:sz w:val="24"/>
          <w:szCs w:val="24"/>
        </w:rPr>
        <w:t>mise en évidence par cette création.</w:t>
      </w:r>
    </w:p>
    <w:p w14:paraId="66293377" w14:textId="41235F0C" w:rsidR="00454F2B" w:rsidRPr="00811D3C" w:rsidRDefault="00454F2B" w:rsidP="00811D3C">
      <w:pPr>
        <w:spacing w:after="300" w:line="240" w:lineRule="auto"/>
        <w:jc w:val="both"/>
        <w:outlineLvl w:val="1"/>
        <w:rPr>
          <w:rFonts w:eastAsia="Times New Roman" w:cstheme="minorHAnsi"/>
          <w:sz w:val="24"/>
          <w:szCs w:val="24"/>
          <w:lang w:eastAsia="fr-FR"/>
        </w:rPr>
      </w:pPr>
      <w:r w:rsidRPr="00811D3C">
        <w:rPr>
          <w:rFonts w:eastAsia="Times New Roman" w:cstheme="minorHAnsi"/>
          <w:sz w:val="24"/>
          <w:szCs w:val="24"/>
          <w:lang w:eastAsia="fr-FR"/>
        </w:rPr>
        <w:t>Le trio apporte une relecture fidèle des grands classiques de Nougaro, tout en clins d’œil, moments intimistes et swings endiablés.</w:t>
      </w:r>
    </w:p>
    <w:p w14:paraId="6E309301" w14:textId="5A6175D7" w:rsidR="004572CB" w:rsidRPr="00811D3C" w:rsidRDefault="004572CB" w:rsidP="00811D3C">
      <w:pPr>
        <w:jc w:val="both"/>
        <w:rPr>
          <w:rFonts w:eastAsia="Times New Roman" w:cstheme="minorHAnsi"/>
          <w:color w:val="141213"/>
          <w:sz w:val="24"/>
          <w:szCs w:val="24"/>
          <w:lang w:eastAsia="fr-FR"/>
        </w:rPr>
      </w:pP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Le spectacle porte haut et fort les chansons imparables de ce génie, disparu il y a plus de 20 ans, </w:t>
      </w:r>
      <w:r w:rsidR="00454F2B"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mais </w:t>
      </w: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>dont la vision sociale, poétique et écologique trouve un écho troublant en 2026.</w:t>
      </w:r>
    </w:p>
    <w:p w14:paraId="6217E8A8" w14:textId="77777777" w:rsidR="00454F2B" w:rsidRPr="00811D3C" w:rsidRDefault="00454F2B" w:rsidP="00811D3C">
      <w:pPr>
        <w:spacing w:after="300" w:line="240" w:lineRule="auto"/>
        <w:jc w:val="both"/>
        <w:outlineLvl w:val="1"/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</w:pP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Laurent Malot, </w:t>
      </w:r>
      <w:r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 xml:space="preserve">le chanteur, est soutenu par les musiciens Franck Steckar et Christophe Devillers au piano, contrebasse, accordéon, trompette, trombone et percussions.  </w:t>
      </w:r>
    </w:p>
    <w:p w14:paraId="65DAABC5" w14:textId="10A87F35" w:rsidR="00454F2B" w:rsidRPr="00811D3C" w:rsidRDefault="00454F2B" w:rsidP="00811D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</w:pPr>
      <w:r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 xml:space="preserve">Pour Nos Enchanteurs, quotidien spécialisé en chansons, </w:t>
      </w:r>
      <w:r w:rsidRPr="00811D3C">
        <w:rPr>
          <w:rFonts w:eastAsia="Times New Roman" w:cstheme="minorHAnsi"/>
          <w:color w:val="333333"/>
          <w:sz w:val="24"/>
          <w:szCs w:val="24"/>
          <w:bdr w:val="none" w:sz="0" w:space="0" w:color="auto" w:frame="1"/>
          <w:lang w:eastAsia="fr-FR"/>
        </w:rPr>
        <w:t>le trio est peut-être ce qui se fait de mieux en ce domaine, le nec plus ultra, les messieurs Claude du genre, experts es-plaisir.</w:t>
      </w:r>
      <w:r w:rsidRPr="00811D3C">
        <w:rPr>
          <w:rFonts w:eastAsia="Times New Roman" w:cstheme="minorHAnsi"/>
          <w:sz w:val="24"/>
          <w:szCs w:val="24"/>
          <w:bdr w:val="none" w:sz="0" w:space="0" w:color="auto" w:frame="1"/>
          <w:lang w:eastAsia="fr-FR"/>
        </w:rPr>
        <w:t xml:space="preserve"> Pour ARTE c’est un grand bol d’air dans l’univers musical français. </w:t>
      </w:r>
    </w:p>
    <w:p w14:paraId="0FB1226B" w14:textId="116848DE" w:rsidR="004572CB" w:rsidRPr="00811D3C" w:rsidRDefault="004572CB" w:rsidP="00811D3C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213"/>
          <w:sz w:val="24"/>
          <w:szCs w:val="24"/>
          <w:lang w:eastAsia="fr-FR"/>
        </w:rPr>
      </w:pP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>Joué plus de 130 fois à Paris et en tournée</w:t>
      </w:r>
      <w:r w:rsidR="00454F2B" w:rsidRPr="00811D3C">
        <w:rPr>
          <w:rFonts w:eastAsia="Times New Roman" w:cstheme="minorHAnsi"/>
          <w:color w:val="141213"/>
          <w:sz w:val="24"/>
          <w:szCs w:val="24"/>
          <w:lang w:eastAsia="fr-FR"/>
        </w:rPr>
        <w:t>s</w:t>
      </w: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, ce spectacle mis en scène par Xavier Lacouture </w:t>
      </w:r>
      <w:r w:rsidR="00454F2B"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fait </w:t>
      </w: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>découvrir ou redécouvrir à toutes les générations l'œuvre majeure de Claude Nougaro.</w:t>
      </w:r>
    </w:p>
    <w:p w14:paraId="41473F3C" w14:textId="75A8572D" w:rsidR="00811D3C" w:rsidRPr="00811D3C" w:rsidRDefault="00811D3C" w:rsidP="00811D3C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213"/>
          <w:sz w:val="24"/>
          <w:szCs w:val="24"/>
          <w:lang w:eastAsia="fr-FR"/>
        </w:rPr>
      </w:pP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>Le concert est organisé</w:t>
      </w:r>
      <w:r w:rsidR="00D355C3">
        <w:rPr>
          <w:rFonts w:eastAsia="Times New Roman" w:cstheme="minorHAnsi"/>
          <w:color w:val="141213"/>
          <w:sz w:val="24"/>
          <w:szCs w:val="24"/>
          <w:lang w:eastAsia="fr-FR"/>
        </w:rPr>
        <w:t>,</w:t>
      </w: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 en partenariat avec</w:t>
      </w:r>
      <w:r w:rsidR="00D355C3">
        <w:rPr>
          <w:rFonts w:eastAsia="Times New Roman" w:cstheme="minorHAnsi"/>
          <w:color w:val="141213"/>
          <w:sz w:val="24"/>
          <w:szCs w:val="24"/>
          <w:lang w:eastAsia="fr-FR"/>
        </w:rPr>
        <w:t xml:space="preserve"> la ville de Saint-Clément-de-Rivière, </w:t>
      </w:r>
      <w:r w:rsidRPr="00811D3C">
        <w:rPr>
          <w:rFonts w:eastAsia="Times New Roman" w:cstheme="minorHAnsi"/>
          <w:color w:val="141213"/>
          <w:sz w:val="24"/>
          <w:szCs w:val="24"/>
          <w:lang w:eastAsia="fr-FR"/>
        </w:rPr>
        <w:t xml:space="preserve"> par J’ai Rendez-Vous avec Vous,  une association bien connue du côté du Pic Saint-Loup pour faire vivre et transmettre le patrimoine de la chanson française.</w:t>
      </w:r>
    </w:p>
    <w:p w14:paraId="66D87188" w14:textId="18821913" w:rsidR="00811D3C" w:rsidRPr="00811D3C" w:rsidRDefault="00811D3C" w:rsidP="00811D3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811D3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Réservation en ligne : </w:t>
      </w:r>
      <w:hyperlink r:id="rId7" w:history="1">
        <w:r w:rsidRPr="00811D3C">
          <w:rPr>
            <w:rStyle w:val="Lienhypertexte"/>
            <w:rFonts w:asciiTheme="minorHAnsi" w:hAnsiTheme="minorHAnsi" w:cstheme="minorHAnsi"/>
            <w:i/>
            <w:iCs/>
            <w:sz w:val="22"/>
            <w:szCs w:val="22"/>
          </w:rPr>
          <w:t>https://bit.ly/jrdvav23oct3oct26</w:t>
        </w:r>
      </w:hyperlink>
    </w:p>
    <w:p w14:paraId="1B9E3550" w14:textId="77777777" w:rsidR="00811D3C" w:rsidRPr="00811D3C" w:rsidRDefault="00811D3C" w:rsidP="00811D3C">
      <w:pPr>
        <w:jc w:val="both"/>
        <w:rPr>
          <w:rFonts w:cstheme="minorHAnsi"/>
          <w:i/>
          <w:iCs/>
          <w:color w:val="000000"/>
        </w:rPr>
      </w:pPr>
      <w:r w:rsidRPr="00811D3C">
        <w:rPr>
          <w:rFonts w:cstheme="minorHAnsi"/>
          <w:i/>
          <w:iCs/>
          <w:color w:val="000000"/>
        </w:rPr>
        <w:t xml:space="preserve">Savoir plus : </w:t>
      </w:r>
      <w:hyperlink r:id="rId8" w:history="1">
        <w:r w:rsidRPr="00811D3C">
          <w:rPr>
            <w:rStyle w:val="Lienhypertexte"/>
            <w:rFonts w:cstheme="minorHAnsi"/>
            <w:i/>
            <w:iCs/>
          </w:rPr>
          <w:t>contact@j’airendezvousavecvous.fr</w:t>
        </w:r>
      </w:hyperlink>
      <w:r w:rsidRPr="00811D3C">
        <w:rPr>
          <w:rFonts w:cstheme="minorHAnsi"/>
          <w:i/>
          <w:iCs/>
          <w:color w:val="000000"/>
        </w:rPr>
        <w:t xml:space="preserve">  </w:t>
      </w:r>
    </w:p>
    <w:p w14:paraId="6CAE4E15" w14:textId="563F2827" w:rsidR="004572CB" w:rsidRPr="00811D3C" w:rsidRDefault="00811D3C" w:rsidP="00811D3C">
      <w:pPr>
        <w:jc w:val="both"/>
        <w:rPr>
          <w:rFonts w:cstheme="minorHAnsi"/>
          <w:i/>
          <w:iCs/>
        </w:rPr>
      </w:pPr>
      <w:r w:rsidRPr="00811D3C">
        <w:rPr>
          <w:rFonts w:cstheme="minorHAnsi"/>
          <w:i/>
          <w:iCs/>
          <w:color w:val="000000"/>
        </w:rPr>
        <w:t xml:space="preserve">Contact : 06 08 50 59 39        </w:t>
      </w:r>
    </w:p>
    <w:p w14:paraId="26F644B0" w14:textId="6ADAF19C" w:rsidR="00441998" w:rsidRPr="000E7D1A" w:rsidRDefault="00441998" w:rsidP="00441998">
      <w:pPr>
        <w:shd w:val="clear" w:color="auto" w:fill="FFFFFF"/>
        <w:spacing w:after="0" w:line="240" w:lineRule="auto"/>
        <w:rPr>
          <w:rFonts w:ascii="Work Sans" w:eastAsia="Times New Roman" w:hAnsi="Work Sans" w:cs="Times New Roman"/>
          <w:color w:val="141213"/>
          <w:sz w:val="32"/>
          <w:szCs w:val="32"/>
          <w:lang w:eastAsia="fr-FR"/>
        </w:rPr>
      </w:pPr>
      <w:r w:rsidRPr="000E7D1A">
        <w:rPr>
          <w:rFonts w:ascii="Work Sans" w:eastAsia="Times New Roman" w:hAnsi="Work Sans" w:cs="Times New Roman"/>
          <w:color w:val="141213"/>
          <w:sz w:val="32"/>
          <w:szCs w:val="32"/>
          <w:lang w:eastAsia="fr-FR"/>
        </w:rPr>
        <w:br/>
      </w:r>
    </w:p>
    <w:p w14:paraId="50B5D580" w14:textId="77777777" w:rsidR="00441998" w:rsidRPr="000E7D1A" w:rsidRDefault="00441998" w:rsidP="0044199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162A5"/>
          <w:sz w:val="32"/>
          <w:szCs w:val="32"/>
          <w:lang w:eastAsia="fr-FR"/>
        </w:rPr>
      </w:pPr>
      <w:r w:rsidRPr="000E7D1A">
        <w:rPr>
          <w:rFonts w:ascii="Work Sans" w:eastAsia="Times New Roman" w:hAnsi="Work Sans" w:cs="Times New Roman"/>
          <w:color w:val="96989E"/>
          <w:sz w:val="32"/>
          <w:szCs w:val="32"/>
          <w:lang w:eastAsia="fr-FR"/>
        </w:rPr>
        <w:t xml:space="preserve">* </w:t>
      </w:r>
    </w:p>
    <w:p w14:paraId="5876F31E" w14:textId="77777777" w:rsidR="001664BB" w:rsidRDefault="001664BB" w:rsidP="00211E2C">
      <w:pPr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</w:pPr>
    </w:p>
    <w:sectPr w:rsidR="001664BB" w:rsidSect="00F242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6277B" w14:textId="77777777" w:rsidR="00C023BA" w:rsidRDefault="00C023BA" w:rsidP="00FB413E">
      <w:pPr>
        <w:spacing w:after="0" w:line="240" w:lineRule="auto"/>
      </w:pPr>
      <w:r>
        <w:separator/>
      </w:r>
    </w:p>
  </w:endnote>
  <w:endnote w:type="continuationSeparator" w:id="0">
    <w:p w14:paraId="6E3549CD" w14:textId="77777777" w:rsidR="00C023BA" w:rsidRDefault="00C023BA" w:rsidP="00FB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5BF24" w14:textId="77777777" w:rsidR="00F2427F" w:rsidRDefault="00F2427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64C5" w14:textId="77777777" w:rsidR="000158E3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</w:tabs>
      <w:ind w:left="-709" w:right="-567"/>
      <w:jc w:val="center"/>
      <w:rPr>
        <w:rFonts w:asciiTheme="majorHAnsi" w:eastAsiaTheme="majorEastAsia" w:hAnsiTheme="majorHAnsi" w:cstheme="majorBidi"/>
        <w:b/>
      </w:rPr>
    </w:pPr>
    <w:r>
      <w:rPr>
        <w:rFonts w:asciiTheme="majorHAnsi" w:eastAsiaTheme="majorEastAsia" w:hAnsiTheme="majorHAnsi" w:cstheme="majorBidi"/>
        <w:b/>
      </w:rPr>
      <w:t>J’ai rendez-vous avec vous</w:t>
    </w:r>
  </w:p>
  <w:p w14:paraId="57DE906A" w14:textId="77777777" w:rsidR="000158E3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  <w:tab w:val="left" w:pos="210"/>
        <w:tab w:val="center" w:pos="5413"/>
      </w:tabs>
      <w:spacing w:before="60"/>
      <w:ind w:left="-709" w:right="-567"/>
      <w:jc w:val="center"/>
      <w:rPr>
        <w:sz w:val="20"/>
        <w:szCs w:val="20"/>
      </w:rPr>
    </w:pPr>
    <w:r>
      <w:rPr>
        <w:sz w:val="20"/>
        <w:szCs w:val="20"/>
      </w:rPr>
      <w:t>Association déclarée en Préfecture de l’Hérault – Identifiant RNA N° W343015372, JO du 30 mars 2013</w:t>
    </w:r>
  </w:p>
  <w:p w14:paraId="10570ADA" w14:textId="77777777" w:rsidR="006C3428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</w:tabs>
      <w:ind w:left="-709" w:right="-567"/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Licences d'entrepreneur de spectacles </w:t>
    </w:r>
    <w:r w:rsidR="00FD6D17">
      <w:rPr>
        <w:b/>
        <w:sz w:val="20"/>
        <w:szCs w:val="20"/>
      </w:rPr>
      <w:t>2</w:t>
    </w:r>
    <w:r>
      <w:rPr>
        <w:b/>
        <w:sz w:val="20"/>
        <w:szCs w:val="20"/>
      </w:rPr>
      <w:t xml:space="preserve"> </w:t>
    </w:r>
    <w:r w:rsidR="006C3428" w:rsidRPr="006C3428">
      <w:rPr>
        <w:b/>
        <w:sz w:val="20"/>
        <w:szCs w:val="20"/>
      </w:rPr>
      <w:t xml:space="preserve">L-R-20-8306 </w:t>
    </w:r>
    <w:r w:rsidR="006C3428">
      <w:rPr>
        <w:b/>
        <w:sz w:val="20"/>
        <w:szCs w:val="20"/>
      </w:rPr>
      <w:t xml:space="preserve">et </w:t>
    </w:r>
    <w:r w:rsidR="00FD6D17">
      <w:rPr>
        <w:b/>
        <w:sz w:val="20"/>
        <w:szCs w:val="20"/>
      </w:rPr>
      <w:t xml:space="preserve">3 </w:t>
    </w:r>
    <w:r w:rsidR="006C3428" w:rsidRPr="006C3428">
      <w:rPr>
        <w:b/>
        <w:sz w:val="20"/>
        <w:szCs w:val="20"/>
      </w:rPr>
      <w:t>L-R-20-8245</w:t>
    </w:r>
  </w:p>
  <w:p w14:paraId="76480696" w14:textId="77777777" w:rsidR="000158E3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</w:tabs>
      <w:ind w:left="-709" w:right="-567"/>
      <w:jc w:val="center"/>
      <w:rPr>
        <w:color w:val="0000CC"/>
      </w:rPr>
    </w:pPr>
    <w:r>
      <w:t xml:space="preserve">Siège social : 721, rue du Bosquet – 34 980 Saint-Gély-du-Fesc – 07 87 93 97 26 </w:t>
    </w:r>
    <w:r>
      <w:rPr>
        <w:rFonts w:ascii="Wingdings" w:hAnsi="Wingdings"/>
        <w:sz w:val="28"/>
        <w:szCs w:val="28"/>
      </w:rPr>
      <w:t>*</w:t>
    </w:r>
    <w:r>
      <w:t xml:space="preserve"> : </w:t>
    </w:r>
    <w:hyperlink r:id="rId1" w:history="1">
      <w:r>
        <w:rPr>
          <w:rStyle w:val="Lienhypertexte"/>
          <w:lang w:eastAsia="fr-FR"/>
        </w:rPr>
        <w:t>contact@jairendezvousavecvous.fr</w:t>
      </w:r>
    </w:hyperlink>
    <w:r>
      <w:t xml:space="preserve">  </w:t>
    </w:r>
    <w:r>
      <w:rPr>
        <w:noProof/>
        <w:lang w:eastAsia="fr-FR"/>
      </w:rPr>
      <w:drawing>
        <wp:inline distT="0" distB="0" distL="0" distR="0" wp14:anchorId="3BB894C0" wp14:editId="332F604B">
          <wp:extent cx="209550" cy="209550"/>
          <wp:effectExtent l="0" t="0" r="0" b="0"/>
          <wp:docPr id="55" name="Image 55" descr="J'ai rendez-vous avec vous..." title="si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 descr="J'ai rendez-vous avec vous..." title="si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" cy="21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 : </w:t>
    </w:r>
    <w:hyperlink r:id="rId3" w:history="1">
      <w:r>
        <w:rPr>
          <w:rStyle w:val="Lienhypertexte"/>
        </w:rPr>
        <w:t>www.jairendezvousavecvous.fr</w:t>
      </w:r>
    </w:hyperlink>
    <w:r>
      <w:t xml:space="preserve">  </w:t>
    </w:r>
    <w:r>
      <w:rPr>
        <w:noProof/>
        <w:lang w:eastAsia="fr-FR"/>
      </w:rPr>
      <w:drawing>
        <wp:inline distT="0" distB="0" distL="0" distR="0" wp14:anchorId="3B8DEF38" wp14:editId="4F1F063E">
          <wp:extent cx="200025" cy="200025"/>
          <wp:effectExtent l="0" t="0" r="9525" b="9525"/>
          <wp:docPr id="56" name="Image 56" descr="http://hen44.org/wp-content/uploads/Icone-facebook.png" title="Facebo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 descr="http://hen44.org/wp-content/uploads/Icone-facebook.png" title="Facebook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" cy="20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F497D" w:themeColor="dark2"/>
      </w:rPr>
      <w:t xml:space="preserve">  : </w:t>
    </w:r>
    <w:hyperlink r:id="rId5" w:history="1">
      <w:r>
        <w:rPr>
          <w:rStyle w:val="Lienhypertexte"/>
        </w:rPr>
        <w:t>J’ai Rendez-Vous avec Vous</w:t>
      </w:r>
    </w:hyperlink>
    <w:r>
      <w:rPr>
        <w:color w:val="1F497D" w:themeColor="dark2"/>
      </w:rPr>
      <w:t xml:space="preserve"> </w:t>
    </w:r>
    <w:r>
      <w:rPr>
        <w:noProof/>
      </w:rPr>
      <w:drawing>
        <wp:inline distT="0" distB="0" distL="0" distR="0" wp14:anchorId="743F5CA0" wp14:editId="3DD159BD">
          <wp:extent cx="285750" cy="209550"/>
          <wp:effectExtent l="0" t="0" r="0" b="0"/>
          <wp:docPr id="57" name="Imag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F497D" w:themeColor="dark2"/>
      </w:rPr>
      <w:t xml:space="preserve"> </w:t>
    </w:r>
    <w:hyperlink r:id="rId7" w:history="1">
      <w:r>
        <w:rPr>
          <w:rStyle w:val="Lienhypertexte"/>
        </w:rPr>
        <w:t>Chaine « J’ai Rendez-Vous avec Vous »</w:t>
      </w:r>
    </w:hyperlink>
  </w:p>
  <w:p w14:paraId="4431ADF1" w14:textId="77777777" w:rsidR="00FB413E" w:rsidRDefault="00FB413E" w:rsidP="000158E3">
    <w:pPr>
      <w:pStyle w:val="Pieddepage"/>
    </w:pPr>
  </w:p>
  <w:p w14:paraId="40EABD5C" w14:textId="77777777" w:rsidR="000158E3" w:rsidRPr="000158E3" w:rsidRDefault="000158E3" w:rsidP="000158E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FC9E" w14:textId="77777777" w:rsidR="00F2427F" w:rsidRDefault="00F242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47EC4" w14:textId="77777777" w:rsidR="00C023BA" w:rsidRDefault="00C023BA" w:rsidP="00FB413E">
      <w:pPr>
        <w:spacing w:after="0" w:line="240" w:lineRule="auto"/>
      </w:pPr>
      <w:r>
        <w:separator/>
      </w:r>
    </w:p>
  </w:footnote>
  <w:footnote w:type="continuationSeparator" w:id="0">
    <w:p w14:paraId="53500C3D" w14:textId="77777777" w:rsidR="00C023BA" w:rsidRDefault="00C023BA" w:rsidP="00FB4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2355" w14:textId="77777777" w:rsidR="00F2427F" w:rsidRDefault="00F2427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D6DA" w14:textId="77777777" w:rsidR="003A6C66" w:rsidRPr="00FB413E" w:rsidRDefault="003A6C66" w:rsidP="003A6C66">
    <w:pPr>
      <w:pBdr>
        <w:bottom w:val="single" w:sz="4" w:space="1" w:color="auto"/>
      </w:pBdr>
      <w:ind w:left="2552"/>
      <w:jc w:val="center"/>
      <w:rPr>
        <w:sz w:val="52"/>
        <w:szCs w:val="52"/>
      </w:rPr>
    </w:pPr>
    <w:r w:rsidRPr="00FB413E">
      <w:rPr>
        <w:noProof/>
        <w:sz w:val="52"/>
        <w:szCs w:val="52"/>
        <w:lang w:eastAsia="fr-FR"/>
      </w:rPr>
      <w:drawing>
        <wp:anchor distT="0" distB="0" distL="114300" distR="114300" simplePos="0" relativeHeight="251659264" behindDoc="1" locked="0" layoutInCell="1" allowOverlap="1" wp14:anchorId="5FF48F24" wp14:editId="442432AB">
          <wp:simplePos x="0" y="0"/>
          <wp:positionH relativeFrom="column">
            <wp:posOffset>-427355</wp:posOffset>
          </wp:positionH>
          <wp:positionV relativeFrom="paragraph">
            <wp:posOffset>-155314</wp:posOffset>
          </wp:positionV>
          <wp:extent cx="1519555" cy="819150"/>
          <wp:effectExtent l="0" t="0" r="4445" b="0"/>
          <wp:wrapNone/>
          <wp:docPr id="54" name="Imag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30621 Logo JRVV -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55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B413E">
      <w:rPr>
        <w:sz w:val="52"/>
        <w:szCs w:val="52"/>
      </w:rPr>
      <w:t xml:space="preserve">J’ai Rendez-Vous avec </w:t>
    </w:r>
    <w:r w:rsidRPr="00D37099">
      <w:rPr>
        <w:color w:val="A20000"/>
        <w:sz w:val="52"/>
        <w:szCs w:val="52"/>
      </w:rPr>
      <w:t>Vous</w:t>
    </w:r>
  </w:p>
  <w:p w14:paraId="772B17B9" w14:textId="77777777" w:rsidR="003A6C66" w:rsidRDefault="003A6C6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EF2A" w14:textId="77777777" w:rsidR="00F2427F" w:rsidRDefault="00F242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D32"/>
    <w:multiLevelType w:val="hybridMultilevel"/>
    <w:tmpl w:val="738E6D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1057A"/>
    <w:multiLevelType w:val="hybridMultilevel"/>
    <w:tmpl w:val="9C6ED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D2B46"/>
    <w:multiLevelType w:val="hybridMultilevel"/>
    <w:tmpl w:val="BBB80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C6003"/>
    <w:multiLevelType w:val="hybridMultilevel"/>
    <w:tmpl w:val="1BF4C4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641780">
    <w:abstractNumId w:val="0"/>
  </w:num>
  <w:num w:numId="2" w16cid:durableId="2031953164">
    <w:abstractNumId w:val="1"/>
  </w:num>
  <w:num w:numId="3" w16cid:durableId="1232933365">
    <w:abstractNumId w:val="2"/>
  </w:num>
  <w:num w:numId="4" w16cid:durableId="1694920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7F"/>
    <w:rsid w:val="000024D5"/>
    <w:rsid w:val="00014214"/>
    <w:rsid w:val="000158E3"/>
    <w:rsid w:val="0002124C"/>
    <w:rsid w:val="000510E6"/>
    <w:rsid w:val="00056EF5"/>
    <w:rsid w:val="000A414F"/>
    <w:rsid w:val="000C089C"/>
    <w:rsid w:val="000D4DED"/>
    <w:rsid w:val="000D59EC"/>
    <w:rsid w:val="000D6C85"/>
    <w:rsid w:val="000F7FE1"/>
    <w:rsid w:val="0012746D"/>
    <w:rsid w:val="00132A5E"/>
    <w:rsid w:val="001446A3"/>
    <w:rsid w:val="00150934"/>
    <w:rsid w:val="00165544"/>
    <w:rsid w:val="001664BB"/>
    <w:rsid w:val="0017003E"/>
    <w:rsid w:val="00173DBC"/>
    <w:rsid w:val="001C0605"/>
    <w:rsid w:val="001F5396"/>
    <w:rsid w:val="00211E2C"/>
    <w:rsid w:val="0021741B"/>
    <w:rsid w:val="00223089"/>
    <w:rsid w:val="00256306"/>
    <w:rsid w:val="00257F27"/>
    <w:rsid w:val="00261EC5"/>
    <w:rsid w:val="0026419E"/>
    <w:rsid w:val="002650C8"/>
    <w:rsid w:val="002B5D57"/>
    <w:rsid w:val="002C4373"/>
    <w:rsid w:val="002C49DE"/>
    <w:rsid w:val="002F1D68"/>
    <w:rsid w:val="0030262C"/>
    <w:rsid w:val="00320FF4"/>
    <w:rsid w:val="00326983"/>
    <w:rsid w:val="003468CC"/>
    <w:rsid w:val="00351310"/>
    <w:rsid w:val="00362770"/>
    <w:rsid w:val="003662C8"/>
    <w:rsid w:val="00387E7D"/>
    <w:rsid w:val="00395F47"/>
    <w:rsid w:val="003A15AF"/>
    <w:rsid w:val="003A1F01"/>
    <w:rsid w:val="003A6C66"/>
    <w:rsid w:val="003D4949"/>
    <w:rsid w:val="003D527D"/>
    <w:rsid w:val="003E124E"/>
    <w:rsid w:val="003F6200"/>
    <w:rsid w:val="00403F95"/>
    <w:rsid w:val="00441998"/>
    <w:rsid w:val="00454F2B"/>
    <w:rsid w:val="004572CB"/>
    <w:rsid w:val="00464282"/>
    <w:rsid w:val="0046589C"/>
    <w:rsid w:val="0047232F"/>
    <w:rsid w:val="00482CE9"/>
    <w:rsid w:val="004A53E2"/>
    <w:rsid w:val="004C4538"/>
    <w:rsid w:val="004E2527"/>
    <w:rsid w:val="004E6D68"/>
    <w:rsid w:val="004E78B5"/>
    <w:rsid w:val="00507C4A"/>
    <w:rsid w:val="00510026"/>
    <w:rsid w:val="00526309"/>
    <w:rsid w:val="00545BF1"/>
    <w:rsid w:val="0055039F"/>
    <w:rsid w:val="00550FE5"/>
    <w:rsid w:val="005513E9"/>
    <w:rsid w:val="00554081"/>
    <w:rsid w:val="0056462F"/>
    <w:rsid w:val="005717C0"/>
    <w:rsid w:val="005A0F13"/>
    <w:rsid w:val="005D0046"/>
    <w:rsid w:val="005D039A"/>
    <w:rsid w:val="005E1FAF"/>
    <w:rsid w:val="0060128A"/>
    <w:rsid w:val="00614DA8"/>
    <w:rsid w:val="0062227F"/>
    <w:rsid w:val="006366B7"/>
    <w:rsid w:val="00663F98"/>
    <w:rsid w:val="006656B8"/>
    <w:rsid w:val="006C03F7"/>
    <w:rsid w:val="006C1B43"/>
    <w:rsid w:val="006C249C"/>
    <w:rsid w:val="006C3428"/>
    <w:rsid w:val="00711A01"/>
    <w:rsid w:val="007120A3"/>
    <w:rsid w:val="00723B29"/>
    <w:rsid w:val="00726F39"/>
    <w:rsid w:val="0073434A"/>
    <w:rsid w:val="007465E0"/>
    <w:rsid w:val="00791725"/>
    <w:rsid w:val="007A1198"/>
    <w:rsid w:val="007E1CD3"/>
    <w:rsid w:val="00810F79"/>
    <w:rsid w:val="00811D3C"/>
    <w:rsid w:val="008309CF"/>
    <w:rsid w:val="00847891"/>
    <w:rsid w:val="008A232C"/>
    <w:rsid w:val="008A27A2"/>
    <w:rsid w:val="008B4BA4"/>
    <w:rsid w:val="008B5CA5"/>
    <w:rsid w:val="008B724D"/>
    <w:rsid w:val="008D6A71"/>
    <w:rsid w:val="00903015"/>
    <w:rsid w:val="00913EC4"/>
    <w:rsid w:val="00942B8A"/>
    <w:rsid w:val="00944971"/>
    <w:rsid w:val="00945A80"/>
    <w:rsid w:val="009506AF"/>
    <w:rsid w:val="00955A47"/>
    <w:rsid w:val="00971684"/>
    <w:rsid w:val="00983C9F"/>
    <w:rsid w:val="00985082"/>
    <w:rsid w:val="009A0852"/>
    <w:rsid w:val="009C31BA"/>
    <w:rsid w:val="009D5380"/>
    <w:rsid w:val="009E077A"/>
    <w:rsid w:val="009E765A"/>
    <w:rsid w:val="009F092E"/>
    <w:rsid w:val="00A1723B"/>
    <w:rsid w:val="00A242EE"/>
    <w:rsid w:val="00A32B24"/>
    <w:rsid w:val="00A35710"/>
    <w:rsid w:val="00A826A2"/>
    <w:rsid w:val="00AA1577"/>
    <w:rsid w:val="00AA28EE"/>
    <w:rsid w:val="00AB3457"/>
    <w:rsid w:val="00AB648A"/>
    <w:rsid w:val="00AB6A6A"/>
    <w:rsid w:val="00AC0020"/>
    <w:rsid w:val="00B23E9E"/>
    <w:rsid w:val="00B40F05"/>
    <w:rsid w:val="00B533FE"/>
    <w:rsid w:val="00B55373"/>
    <w:rsid w:val="00B75789"/>
    <w:rsid w:val="00B80B5C"/>
    <w:rsid w:val="00B80E2C"/>
    <w:rsid w:val="00B87133"/>
    <w:rsid w:val="00B937F1"/>
    <w:rsid w:val="00BC280E"/>
    <w:rsid w:val="00BD67E3"/>
    <w:rsid w:val="00BE5938"/>
    <w:rsid w:val="00BF4A7F"/>
    <w:rsid w:val="00C023BA"/>
    <w:rsid w:val="00C10760"/>
    <w:rsid w:val="00C17CED"/>
    <w:rsid w:val="00C26B9C"/>
    <w:rsid w:val="00C3034B"/>
    <w:rsid w:val="00C31B48"/>
    <w:rsid w:val="00C5307B"/>
    <w:rsid w:val="00C909DE"/>
    <w:rsid w:val="00CA6588"/>
    <w:rsid w:val="00CB1D5A"/>
    <w:rsid w:val="00CB7544"/>
    <w:rsid w:val="00CE6A4D"/>
    <w:rsid w:val="00CF0B5B"/>
    <w:rsid w:val="00CF4FC3"/>
    <w:rsid w:val="00CF5C7A"/>
    <w:rsid w:val="00D000AD"/>
    <w:rsid w:val="00D355C3"/>
    <w:rsid w:val="00D37099"/>
    <w:rsid w:val="00D7051F"/>
    <w:rsid w:val="00D724B9"/>
    <w:rsid w:val="00D822E5"/>
    <w:rsid w:val="00D87C42"/>
    <w:rsid w:val="00DD3C20"/>
    <w:rsid w:val="00DD4C11"/>
    <w:rsid w:val="00DF485D"/>
    <w:rsid w:val="00DF6510"/>
    <w:rsid w:val="00E005A8"/>
    <w:rsid w:val="00E355B6"/>
    <w:rsid w:val="00E377D4"/>
    <w:rsid w:val="00E766DD"/>
    <w:rsid w:val="00E802C6"/>
    <w:rsid w:val="00E83DBB"/>
    <w:rsid w:val="00EA4B96"/>
    <w:rsid w:val="00F054C8"/>
    <w:rsid w:val="00F2427F"/>
    <w:rsid w:val="00F34EA0"/>
    <w:rsid w:val="00F36619"/>
    <w:rsid w:val="00F619A9"/>
    <w:rsid w:val="00F64790"/>
    <w:rsid w:val="00F67D6E"/>
    <w:rsid w:val="00F726A6"/>
    <w:rsid w:val="00F90C16"/>
    <w:rsid w:val="00FA711D"/>
    <w:rsid w:val="00FB413E"/>
    <w:rsid w:val="00FD6D17"/>
    <w:rsid w:val="00FE64BC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34B12"/>
  <w15:docId w15:val="{DA71161A-0C9E-47CE-B3A8-1B412915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FAF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1577"/>
    <w:pPr>
      <w:suppressAutoHyphens/>
      <w:spacing w:after="0" w:line="240" w:lineRule="auto"/>
    </w:pPr>
    <w:rPr>
      <w:rFonts w:ascii="Tahoma" w:eastAsia="Calibri" w:hAnsi="Tahoma" w:cs="Tahoma"/>
      <w:kern w:val="1"/>
      <w:sz w:val="16"/>
      <w:szCs w:val="16"/>
      <w:lang w:eastAsia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1577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955A47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FB4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413E"/>
  </w:style>
  <w:style w:type="paragraph" w:styleId="Pieddepage">
    <w:name w:val="footer"/>
    <w:basedOn w:val="Normal"/>
    <w:link w:val="PieddepageCar"/>
    <w:uiPriority w:val="99"/>
    <w:unhideWhenUsed/>
    <w:rsid w:val="00FB4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413E"/>
  </w:style>
  <w:style w:type="character" w:styleId="Lienhypertexte">
    <w:name w:val="Hyperlink"/>
    <w:basedOn w:val="Policepardfaut"/>
    <w:uiPriority w:val="99"/>
    <w:unhideWhenUsed/>
    <w:rsid w:val="00FB413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A711D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kern w:val="1"/>
      <w:lang w:eastAsia="ar-SA"/>
    </w:rPr>
  </w:style>
  <w:style w:type="paragraph" w:customStyle="1" w:styleId="Default">
    <w:name w:val="Default"/>
    <w:rsid w:val="005E1F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0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B75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j&#8217;airendezvousavecvous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bit.ly/jrdvav23oct3oct2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airendezvousavecvous.fr/" TargetMode="External"/><Relationship Id="rId7" Type="http://schemas.openxmlformats.org/officeDocument/2006/relationships/hyperlink" Target="http://bit.ly/youtubeJRDVAV" TargetMode="External"/><Relationship Id="rId2" Type="http://schemas.openxmlformats.org/officeDocument/2006/relationships/image" Target="media/image2.png"/><Relationship Id="rId1" Type="http://schemas.openxmlformats.org/officeDocument/2006/relationships/hyperlink" Target="mailto:contact@jairendezvousavecvous.fr" TargetMode="External"/><Relationship Id="rId6" Type="http://schemas.openxmlformats.org/officeDocument/2006/relationships/image" Target="media/image4.jpeg"/><Relationship Id="rId5" Type="http://schemas.openxmlformats.org/officeDocument/2006/relationships/hyperlink" Target="https://www.facebook.com/JaiRendezVousAvecVous?fref=ts" TargetMode="External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%20W\Dropbox\02%20Gestion%20association\mod&#232;le%20courrier%20JRDVAV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courrier JRDVAV</Template>
  <TotalTime>1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10</vt:i4>
      </vt:variant>
    </vt:vector>
  </HeadingPairs>
  <TitlesOfParts>
    <vt:vector size="11" baseType="lpstr">
      <vt:lpstr/>
      <vt:lpstr>    Vendredi 23 octobre à Saint-Clément-de-Rivière, un hommage, sincère, fidèle et i</vt:lpstr>
      <vt:lpstr>    Une relecture fidèle des grands classiques de Nougaro, tout en clins d’œil, mome</vt:lpstr>
      <vt:lpstr>    Laurent Malot, le chanteur, est soutenu par les musiciens Franck Steckar et Chri</vt:lpstr>
      <vt:lpstr>    Laurent Malot, le chanteur, est soutenu par les musiciens Franck Steckar et Chri</vt:lpstr>
      <vt:lpstr>    </vt:lpstr>
      <vt:lpstr>    </vt:lpstr>
      <vt:lpstr>    Le trio s’approprie les rimes et les notes et qui ne  manquer de rythme, de souf</vt:lpstr>
      <vt:lpstr>    </vt:lpstr>
      <vt:lpstr>    Une relecture fidèle des grands classiques de Nougaro, tout en clins d’œil, mome</vt:lpstr>
      <vt:lpstr>    </vt:lpstr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W</dc:creator>
  <cp:lastModifiedBy>martin weisss</cp:lastModifiedBy>
  <cp:revision>2</cp:revision>
  <cp:lastPrinted>2026-09-28T08:32:00Z</cp:lastPrinted>
  <dcterms:created xsi:type="dcterms:W3CDTF">2026-09-28T10:06:00Z</dcterms:created>
  <dcterms:modified xsi:type="dcterms:W3CDTF">2026-09-28T10:06:00Z</dcterms:modified>
</cp:coreProperties>
</file>