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F92B" w14:textId="77777777" w:rsidR="00211E2C" w:rsidRDefault="00403F95" w:rsidP="003662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</w:pPr>
      <w:r w:rsidRPr="00403F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>Communiqué : concert le 26 septembre</w:t>
      </w:r>
      <w:r w:rsidR="00261EC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20 h </w:t>
      </w:r>
      <w:r w:rsidR="00726F3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30   </w:t>
      </w:r>
    </w:p>
    <w:p w14:paraId="6104ED8C" w14:textId="77777777" w:rsidR="00211E2C" w:rsidRPr="001F5396" w:rsidRDefault="00726F39" w:rsidP="00211E2C">
      <w:pPr>
        <w:jc w:val="center"/>
        <w:rPr>
          <w:b/>
          <w:bCs/>
          <w:sz w:val="36"/>
          <w:szCs w:val="36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fr-FR"/>
        </w:rPr>
        <w:t xml:space="preserve">    </w:t>
      </w:r>
      <w:r w:rsidR="00211E2C" w:rsidRPr="001F5396">
        <w:rPr>
          <w:b/>
          <w:bCs/>
          <w:sz w:val="36"/>
          <w:szCs w:val="36"/>
        </w:rPr>
        <w:t>Justine Jérémie</w:t>
      </w:r>
    </w:p>
    <w:p w14:paraId="6174807E" w14:textId="1B586977" w:rsidR="00403F95" w:rsidRPr="00211E2C" w:rsidRDefault="00403F95" w:rsidP="00211E2C">
      <w:pPr>
        <w:jc w:val="center"/>
        <w:rPr>
          <w:b/>
          <w:bCs/>
          <w:sz w:val="36"/>
          <w:szCs w:val="36"/>
        </w:rPr>
      </w:pPr>
      <w:r w:rsidRPr="00211E2C">
        <w:rPr>
          <w:b/>
          <w:bCs/>
          <w:sz w:val="36"/>
          <w:szCs w:val="36"/>
        </w:rPr>
        <w:t>Chansons des cabarets de Montmartre</w:t>
      </w:r>
    </w:p>
    <w:p w14:paraId="75011800" w14:textId="77777777" w:rsidR="00A826A2" w:rsidRDefault="00A826A2" w:rsidP="00A826A2">
      <w:pPr>
        <w:jc w:val="center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>S</w:t>
      </w:r>
      <w:r w:rsidRPr="00D764F5">
        <w:rPr>
          <w:rFonts w:eastAsia="Times New Roman" w:cstheme="minorHAnsi"/>
          <w:b/>
          <w:bCs/>
          <w:sz w:val="28"/>
          <w:szCs w:val="28"/>
          <w:lang w:eastAsia="fr-FR"/>
        </w:rPr>
        <w:t>amedi 26 septembre 20 h 30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,</w:t>
      </w:r>
      <w:r w:rsidRPr="00D764F5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Murles, E</w:t>
      </w:r>
      <w:r w:rsidRPr="00D764F5">
        <w:rPr>
          <w:rFonts w:eastAsia="Times New Roman" w:cstheme="minorHAnsi"/>
          <w:b/>
          <w:bCs/>
          <w:sz w:val="28"/>
          <w:szCs w:val="28"/>
          <w:lang w:eastAsia="fr-FR"/>
        </w:rPr>
        <w:t>space Coquin</w:t>
      </w:r>
    </w:p>
    <w:p w14:paraId="2D2F117C" w14:textId="2FEDC80A" w:rsidR="00A826A2" w:rsidRPr="00A35710" w:rsidRDefault="00A826A2" w:rsidP="00211E2C">
      <w:pPr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</w:pPr>
      <w:r w:rsidRPr="00A35710">
        <w:rPr>
          <w:rFonts w:eastAsia="Times New Roman" w:cstheme="minorHAnsi"/>
          <w:b/>
          <w:bCs/>
          <w:sz w:val="24"/>
          <w:szCs w:val="24"/>
          <w:lang w:eastAsia="fr-FR"/>
        </w:rPr>
        <w:t>Justine Jérémie, chanteuse et accordéoniste, fait revivre, le temps d’une soirée</w:t>
      </w:r>
      <w:r w:rsidR="001F5396" w:rsidRPr="00A35710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6366B7" w:rsidRPr="00A35710">
        <w:rPr>
          <w:rFonts w:eastAsia="Times New Roman" w:cstheme="minorHAnsi"/>
          <w:b/>
          <w:bCs/>
          <w:sz w:val="24"/>
          <w:szCs w:val="24"/>
          <w:lang w:eastAsia="fr-FR"/>
        </w:rPr>
        <w:t>à Murles</w:t>
      </w:r>
      <w:r w:rsidRPr="00A35710">
        <w:rPr>
          <w:rFonts w:eastAsia="Times New Roman" w:cstheme="minorHAnsi"/>
          <w:b/>
          <w:bCs/>
          <w:sz w:val="24"/>
          <w:szCs w:val="24"/>
          <w:lang w:eastAsia="fr-FR"/>
        </w:rPr>
        <w:t xml:space="preserve">, </w:t>
      </w:r>
      <w:r w:rsidRPr="00A35710">
        <w:rPr>
          <w:rFonts w:cstheme="minorHAnsi"/>
          <w:b/>
          <w:bCs/>
          <w:sz w:val="24"/>
          <w:szCs w:val="24"/>
        </w:rPr>
        <w:t>la</w:t>
      </w:r>
      <w:r w:rsidRPr="00A35710">
        <w:rPr>
          <w:rFonts w:eastAsia="Times New Roman" w:cstheme="minorHAnsi"/>
          <w:b/>
          <w:bCs/>
          <w:color w:val="000000"/>
          <w:sz w:val="24"/>
          <w:szCs w:val="24"/>
          <w:lang w:eastAsia="fr-FR"/>
        </w:rPr>
        <w:t xml:space="preserve"> belle époque des cabarets montmartrois.</w:t>
      </w:r>
    </w:p>
    <w:p w14:paraId="4FEC2965" w14:textId="26C6AAB4" w:rsidR="009E077A" w:rsidRPr="00A35710" w:rsidRDefault="00A826A2" w:rsidP="00A35710">
      <w:pPr>
        <w:jc w:val="both"/>
        <w:rPr>
          <w:rFonts w:cstheme="minorHAnsi"/>
          <w:sz w:val="24"/>
          <w:szCs w:val="24"/>
        </w:rPr>
      </w:pPr>
      <w:r w:rsidRPr="00A35710">
        <w:rPr>
          <w:rFonts w:eastAsia="Times New Roman" w:cstheme="minorHAnsi"/>
          <w:color w:val="000000"/>
          <w:sz w:val="24"/>
          <w:szCs w:val="24"/>
          <w:lang w:eastAsia="fr-FR"/>
        </w:rPr>
        <w:t>Pétillante, espiègle et mutine, s</w:t>
      </w:r>
      <w:r w:rsidRPr="00A35710">
        <w:rPr>
          <w:rFonts w:cstheme="minorHAnsi"/>
          <w:sz w:val="24"/>
          <w:szCs w:val="24"/>
        </w:rPr>
        <w:t>on répertoire de chansons, d’amour et de rue, suscite une profonde émotion, d’autant qu’e</w:t>
      </w:r>
      <w:r w:rsidR="009E077A" w:rsidRPr="00A35710">
        <w:rPr>
          <w:rFonts w:cstheme="minorHAnsi"/>
          <w:sz w:val="24"/>
          <w:szCs w:val="24"/>
        </w:rPr>
        <w:t xml:space="preserve">ntre deux </w:t>
      </w:r>
      <w:r w:rsidR="006366B7" w:rsidRPr="00A35710">
        <w:rPr>
          <w:rFonts w:cstheme="minorHAnsi"/>
          <w:sz w:val="24"/>
          <w:szCs w:val="24"/>
        </w:rPr>
        <w:t>classiques des cabarets</w:t>
      </w:r>
      <w:r w:rsidR="009E077A" w:rsidRPr="00A35710">
        <w:rPr>
          <w:rFonts w:cstheme="minorHAnsi"/>
          <w:sz w:val="24"/>
          <w:szCs w:val="24"/>
        </w:rPr>
        <w:t xml:space="preserve">, elle </w:t>
      </w:r>
      <w:r w:rsidRPr="00A35710">
        <w:rPr>
          <w:rFonts w:cstheme="minorHAnsi"/>
          <w:sz w:val="24"/>
          <w:szCs w:val="24"/>
        </w:rPr>
        <w:t xml:space="preserve">glisse malicieusement, du Brassens, </w:t>
      </w:r>
      <w:r w:rsidR="006366B7" w:rsidRPr="00A35710">
        <w:rPr>
          <w:rFonts w:cstheme="minorHAnsi"/>
          <w:sz w:val="24"/>
          <w:szCs w:val="24"/>
        </w:rPr>
        <w:t xml:space="preserve">ou </w:t>
      </w:r>
      <w:r w:rsidRPr="00A35710">
        <w:rPr>
          <w:rFonts w:cstheme="minorHAnsi"/>
          <w:sz w:val="24"/>
          <w:szCs w:val="24"/>
        </w:rPr>
        <w:t xml:space="preserve">du Boby Lapointe… et de bouleversantes compositions personnelles. </w:t>
      </w:r>
    </w:p>
    <w:p w14:paraId="19703C55" w14:textId="74C2CE58" w:rsidR="00B533FE" w:rsidRPr="00A35710" w:rsidRDefault="00B533FE" w:rsidP="00A35710">
      <w:pPr>
        <w:jc w:val="both"/>
        <w:rPr>
          <w:rFonts w:cstheme="minorHAnsi"/>
          <w:color w:val="080809"/>
          <w:sz w:val="24"/>
          <w:szCs w:val="24"/>
          <w:shd w:val="clear" w:color="auto" w:fill="FFFFFF"/>
        </w:rPr>
      </w:pPr>
      <w:r w:rsidRPr="00A35710">
        <w:rPr>
          <w:rFonts w:cstheme="minorHAnsi"/>
          <w:sz w:val="24"/>
          <w:szCs w:val="24"/>
        </w:rPr>
        <w:t>D'une virtuosité musicale impressionnante, elle saisit le public dès les premières notes, capte son attention et ne le lâche plus.</w:t>
      </w:r>
    </w:p>
    <w:p w14:paraId="4F3142C7" w14:textId="79A71C28" w:rsidR="00211E2C" w:rsidRDefault="009E077A" w:rsidP="00A35710">
      <w:pPr>
        <w:jc w:val="both"/>
        <w:rPr>
          <w:rFonts w:cstheme="minorHAnsi"/>
          <w:color w:val="333333"/>
          <w:sz w:val="24"/>
          <w:szCs w:val="24"/>
        </w:rPr>
      </w:pPr>
      <w:r w:rsidRPr="00A35710">
        <w:rPr>
          <w:rFonts w:cstheme="minorHAnsi"/>
          <w:color w:val="080809"/>
          <w:sz w:val="24"/>
          <w:szCs w:val="24"/>
          <w:shd w:val="clear" w:color="auto" w:fill="FFFFFF"/>
        </w:rPr>
        <w:t xml:space="preserve">Justine Jeremie, est la dernière recrue du célèbre cabaret le Lapin Agile, qu’Aristide Bruant a contribué à </w:t>
      </w:r>
      <w:r w:rsidRPr="00A35710">
        <w:rPr>
          <w:rFonts w:cstheme="minorHAnsi"/>
          <w:color w:val="333333"/>
          <w:sz w:val="24"/>
          <w:szCs w:val="24"/>
        </w:rPr>
        <w:t xml:space="preserve">hisser au niveau des noms les plus prestigieux de notre patrimoine artistique. </w:t>
      </w:r>
      <w:r w:rsidR="00211E2C" w:rsidRPr="00A35710">
        <w:rPr>
          <w:rFonts w:cstheme="minorHAnsi"/>
          <w:color w:val="333333"/>
          <w:sz w:val="24"/>
          <w:szCs w:val="24"/>
          <w:shd w:val="clear" w:color="auto" w:fill="FFFFFF"/>
        </w:rPr>
        <w:t>Picasso, Utrillo, Braque, Apollinaire, Mac</w:t>
      </w:r>
      <w:r w:rsidR="00211E2C" w:rsidRPr="00211E2C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211E2C" w:rsidRPr="00A35710">
        <w:rPr>
          <w:rFonts w:cstheme="minorHAnsi"/>
          <w:color w:val="333333"/>
          <w:sz w:val="24"/>
          <w:szCs w:val="24"/>
          <w:shd w:val="clear" w:color="auto" w:fill="FFFFFF"/>
        </w:rPr>
        <w:t>Orlan et Max Jacob</w:t>
      </w:r>
      <w:r w:rsidR="00211E2C">
        <w:rPr>
          <w:rFonts w:cstheme="minorHAnsi"/>
          <w:color w:val="333333"/>
          <w:sz w:val="24"/>
          <w:szCs w:val="24"/>
          <w:shd w:val="clear" w:color="auto" w:fill="FFFFFF"/>
        </w:rPr>
        <w:t xml:space="preserve"> s’y croisaient.</w:t>
      </w:r>
      <w:r w:rsidR="00211E2C" w:rsidRPr="00211E2C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211E2C" w:rsidRPr="00A35710">
        <w:rPr>
          <w:rFonts w:cstheme="minorHAnsi"/>
          <w:color w:val="333333"/>
          <w:sz w:val="24"/>
          <w:szCs w:val="24"/>
          <w:shd w:val="clear" w:color="auto" w:fill="FFFFFF"/>
        </w:rPr>
        <w:t>Plus tard,</w:t>
      </w:r>
      <w:r w:rsidR="00211E2C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comme eux, </w:t>
      </w:r>
      <w:r w:rsidR="00211E2C" w:rsidRPr="00A35710">
        <w:rPr>
          <w:rFonts w:cstheme="minorHAnsi"/>
          <w:color w:val="333333"/>
          <w:sz w:val="24"/>
          <w:szCs w:val="24"/>
          <w:shd w:val="clear" w:color="auto" w:fill="FFFFFF"/>
        </w:rPr>
        <w:t xml:space="preserve"> Jean-Roger Caussimon, Brassens, Nougaro et bien d’autres ont partagé des moments en chansons autour de la table du cabaret.</w:t>
      </w:r>
    </w:p>
    <w:p w14:paraId="0631E523" w14:textId="59E199B7" w:rsidR="009E077A" w:rsidRPr="00A35710" w:rsidRDefault="009E077A" w:rsidP="00A35710">
      <w:pPr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A35710">
        <w:rPr>
          <w:rFonts w:cstheme="minorHAnsi"/>
          <w:color w:val="333333"/>
          <w:sz w:val="24"/>
          <w:szCs w:val="24"/>
          <w:shd w:val="clear" w:color="auto" w:fill="FFFFFF"/>
        </w:rPr>
        <w:t>Justine Jérémie se produit</w:t>
      </w:r>
      <w:r w:rsidR="00261EC5" w:rsidRPr="00A35710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B533FE" w:rsidRPr="00A35710">
        <w:rPr>
          <w:rFonts w:cstheme="minorHAnsi"/>
          <w:color w:val="333333"/>
          <w:sz w:val="24"/>
          <w:szCs w:val="24"/>
          <w:shd w:val="clear" w:color="auto" w:fill="FFFFFF"/>
        </w:rPr>
        <w:t>cette semaine</w:t>
      </w:r>
      <w:r w:rsidR="00261EC5" w:rsidRPr="00A35710">
        <w:rPr>
          <w:rFonts w:cstheme="minorHAnsi"/>
          <w:color w:val="333333"/>
          <w:sz w:val="24"/>
          <w:szCs w:val="24"/>
          <w:shd w:val="clear" w:color="auto" w:fill="FFFFFF"/>
        </w:rPr>
        <w:t xml:space="preserve">, pour deux soirs, </w:t>
      </w:r>
      <w:r w:rsidRPr="00A35710">
        <w:rPr>
          <w:rFonts w:cstheme="minorHAnsi"/>
          <w:color w:val="333333"/>
          <w:sz w:val="24"/>
          <w:szCs w:val="24"/>
          <w:shd w:val="clear" w:color="auto" w:fill="FFFFFF"/>
        </w:rPr>
        <w:t>au Théâtre National de Chaillot dans un spectacle intitulé Cabarets</w:t>
      </w:r>
      <w:r w:rsidR="00261EC5" w:rsidRPr="00A35710">
        <w:rPr>
          <w:rFonts w:cstheme="minorHAnsi"/>
          <w:color w:val="333333"/>
          <w:sz w:val="24"/>
          <w:szCs w:val="24"/>
          <w:shd w:val="clear" w:color="auto" w:fill="FFFFFF"/>
        </w:rPr>
        <w:t>, i</w:t>
      </w:r>
      <w:r w:rsidRPr="00A35710">
        <w:rPr>
          <w:rFonts w:cstheme="minorHAnsi"/>
          <w:color w:val="333333"/>
          <w:sz w:val="24"/>
          <w:szCs w:val="24"/>
          <w:shd w:val="clear" w:color="auto" w:fill="FFFFFF"/>
        </w:rPr>
        <w:t>nitié et soutenu par le Ministère de la Culture</w:t>
      </w:r>
      <w:r w:rsidR="00261EC5" w:rsidRPr="00A35710">
        <w:rPr>
          <w:rFonts w:cstheme="minorHAnsi"/>
          <w:color w:val="333333"/>
          <w:sz w:val="24"/>
          <w:szCs w:val="24"/>
          <w:shd w:val="clear" w:color="auto" w:fill="FFFFFF"/>
        </w:rPr>
        <w:t>. L</w:t>
      </w:r>
      <w:r w:rsidRPr="00A35710">
        <w:rPr>
          <w:rFonts w:cstheme="minorHAnsi"/>
          <w:color w:val="333333"/>
          <w:sz w:val="24"/>
          <w:szCs w:val="24"/>
          <w:shd w:val="clear" w:color="auto" w:fill="FFFFFF"/>
        </w:rPr>
        <w:t xml:space="preserve">e théâtre ouvre ses portes aux </w:t>
      </w:r>
      <w:r w:rsidRPr="00A35710">
        <w:rPr>
          <w:rFonts w:cstheme="minorHAnsi"/>
          <w:color w:val="000000"/>
          <w:sz w:val="24"/>
          <w:szCs w:val="24"/>
        </w:rPr>
        <w:t xml:space="preserve">artistes créatifs des cabarets, offrant ainsi un panorama unique de leur richesse. Ils </w:t>
      </w:r>
      <w:r w:rsidRPr="00A35710">
        <w:rPr>
          <w:rFonts w:cstheme="minorHAnsi"/>
          <w:color w:val="333333"/>
          <w:sz w:val="24"/>
          <w:szCs w:val="24"/>
        </w:rPr>
        <w:t xml:space="preserve">véhiculent l’image d’une tradition française et parisienne, appréciée des publics du monde entier. </w:t>
      </w:r>
    </w:p>
    <w:p w14:paraId="3EF85401" w14:textId="1AB57FEC" w:rsidR="00A35710" w:rsidRDefault="00526309" w:rsidP="00A35710">
      <w:pPr>
        <w:jc w:val="both"/>
        <w:rPr>
          <w:rFonts w:cstheme="minorHAnsi"/>
          <w:sz w:val="24"/>
          <w:szCs w:val="24"/>
        </w:rPr>
      </w:pPr>
      <w:r w:rsidRPr="00A35710">
        <w:rPr>
          <w:rFonts w:cstheme="minorHAnsi"/>
          <w:sz w:val="24"/>
          <w:szCs w:val="24"/>
        </w:rPr>
        <w:t>Pour la petite histoire, elle a chanté le weekend dernier à la fête de l'</w:t>
      </w:r>
      <w:r w:rsidR="00B533FE" w:rsidRPr="00A35710">
        <w:rPr>
          <w:rFonts w:cstheme="minorHAnsi"/>
          <w:sz w:val="24"/>
          <w:szCs w:val="24"/>
        </w:rPr>
        <w:t>Humanité</w:t>
      </w:r>
      <w:r w:rsidRPr="00A35710">
        <w:rPr>
          <w:rFonts w:cstheme="minorHAnsi"/>
          <w:sz w:val="24"/>
          <w:szCs w:val="24"/>
        </w:rPr>
        <w:t xml:space="preserve">...comme Catherine Ringer, en son </w:t>
      </w:r>
      <w:r w:rsidR="00B533FE" w:rsidRPr="00A35710">
        <w:rPr>
          <w:rFonts w:cstheme="minorHAnsi"/>
          <w:sz w:val="24"/>
          <w:szCs w:val="24"/>
        </w:rPr>
        <w:t>temps</w:t>
      </w:r>
      <w:r w:rsidR="00211E2C">
        <w:rPr>
          <w:rFonts w:cstheme="minorHAnsi"/>
          <w:sz w:val="24"/>
          <w:szCs w:val="24"/>
        </w:rPr>
        <w:t>,</w:t>
      </w:r>
      <w:r w:rsidR="00A35710">
        <w:rPr>
          <w:rFonts w:cstheme="minorHAnsi"/>
          <w:sz w:val="24"/>
          <w:szCs w:val="24"/>
        </w:rPr>
        <w:t xml:space="preserve"> avec de l’audace, de la conviction et une pincée de gouaille</w:t>
      </w:r>
      <w:r w:rsidR="00223089">
        <w:rPr>
          <w:rFonts w:cstheme="minorHAnsi"/>
          <w:sz w:val="24"/>
          <w:szCs w:val="24"/>
        </w:rPr>
        <w:t>.</w:t>
      </w:r>
    </w:p>
    <w:p w14:paraId="58CB683B" w14:textId="3FF94DE9" w:rsidR="00985082" w:rsidRPr="00A35710" w:rsidRDefault="00526309" w:rsidP="00A35710">
      <w:pPr>
        <w:jc w:val="both"/>
        <w:rPr>
          <w:rFonts w:cstheme="minorHAnsi"/>
          <w:color w:val="000000"/>
          <w:sz w:val="24"/>
          <w:szCs w:val="24"/>
        </w:rPr>
      </w:pPr>
      <w:r w:rsidRPr="00A35710">
        <w:rPr>
          <w:rFonts w:cstheme="minorHAnsi"/>
          <w:sz w:val="24"/>
          <w:szCs w:val="24"/>
        </w:rPr>
        <w:t>Justine, encore débutante</w:t>
      </w:r>
      <w:r w:rsidR="00A35710">
        <w:rPr>
          <w:rFonts w:cstheme="minorHAnsi"/>
          <w:sz w:val="24"/>
          <w:szCs w:val="24"/>
        </w:rPr>
        <w:t>,</w:t>
      </w:r>
      <w:r w:rsidRPr="00A35710">
        <w:rPr>
          <w:rFonts w:cstheme="minorHAnsi"/>
          <w:sz w:val="24"/>
          <w:szCs w:val="24"/>
        </w:rPr>
        <w:t xml:space="preserve"> avait été repérée</w:t>
      </w:r>
      <w:r w:rsidR="00223089">
        <w:rPr>
          <w:rFonts w:cstheme="minorHAnsi"/>
          <w:sz w:val="24"/>
          <w:szCs w:val="24"/>
        </w:rPr>
        <w:t>,</w:t>
      </w:r>
      <w:r w:rsidRPr="00A35710">
        <w:rPr>
          <w:rFonts w:cstheme="minorHAnsi"/>
          <w:sz w:val="24"/>
          <w:szCs w:val="24"/>
        </w:rPr>
        <w:t xml:space="preserve"> il y</w:t>
      </w:r>
      <w:r w:rsidR="00985082" w:rsidRPr="00A35710">
        <w:rPr>
          <w:rFonts w:cstheme="minorHAnsi"/>
          <w:sz w:val="24"/>
          <w:szCs w:val="24"/>
        </w:rPr>
        <w:t xml:space="preserve"> </w:t>
      </w:r>
      <w:r w:rsidRPr="00A35710">
        <w:rPr>
          <w:rFonts w:cstheme="minorHAnsi"/>
          <w:sz w:val="24"/>
          <w:szCs w:val="24"/>
        </w:rPr>
        <w:t xml:space="preserve">a quelques années par l’association J’ai </w:t>
      </w:r>
      <w:r w:rsidR="00E802C6">
        <w:rPr>
          <w:rFonts w:cstheme="minorHAnsi"/>
          <w:sz w:val="24"/>
          <w:szCs w:val="24"/>
        </w:rPr>
        <w:t>R</w:t>
      </w:r>
      <w:r w:rsidRPr="00A35710">
        <w:rPr>
          <w:rFonts w:cstheme="minorHAnsi"/>
          <w:sz w:val="24"/>
          <w:szCs w:val="24"/>
        </w:rPr>
        <w:t>endez-</w:t>
      </w:r>
      <w:r w:rsidR="00E802C6">
        <w:rPr>
          <w:rFonts w:cstheme="minorHAnsi"/>
          <w:sz w:val="24"/>
          <w:szCs w:val="24"/>
        </w:rPr>
        <w:t>V</w:t>
      </w:r>
      <w:r w:rsidRPr="00A35710">
        <w:rPr>
          <w:rFonts w:cstheme="minorHAnsi"/>
          <w:sz w:val="24"/>
          <w:szCs w:val="24"/>
        </w:rPr>
        <w:t xml:space="preserve">ous avec </w:t>
      </w:r>
      <w:r w:rsidR="00E802C6">
        <w:rPr>
          <w:rFonts w:cstheme="minorHAnsi"/>
          <w:sz w:val="24"/>
          <w:szCs w:val="24"/>
        </w:rPr>
        <w:t>V</w:t>
      </w:r>
      <w:r w:rsidRPr="00A35710">
        <w:rPr>
          <w:rFonts w:cstheme="minorHAnsi"/>
          <w:sz w:val="24"/>
          <w:szCs w:val="24"/>
        </w:rPr>
        <w:t xml:space="preserve">ous </w:t>
      </w:r>
      <w:r w:rsidR="00985082" w:rsidRPr="00A35710">
        <w:rPr>
          <w:rFonts w:cstheme="minorHAnsi"/>
          <w:sz w:val="24"/>
          <w:szCs w:val="24"/>
        </w:rPr>
        <w:t xml:space="preserve">porteuse d’évènements autour de la chanson du côté du Pic Saint-Loup. Elle </w:t>
      </w:r>
      <w:r w:rsidR="00A35710">
        <w:rPr>
          <w:rFonts w:cstheme="minorHAnsi"/>
          <w:sz w:val="24"/>
          <w:szCs w:val="24"/>
        </w:rPr>
        <w:t>fait à cette association l’amitié de revenir</w:t>
      </w:r>
      <w:r w:rsidR="00E802C6">
        <w:rPr>
          <w:rFonts w:cstheme="minorHAnsi"/>
          <w:sz w:val="24"/>
          <w:szCs w:val="24"/>
        </w:rPr>
        <w:t>,</w:t>
      </w:r>
      <w:r w:rsidR="00A35710">
        <w:rPr>
          <w:rFonts w:cstheme="minorHAnsi"/>
          <w:sz w:val="24"/>
          <w:szCs w:val="24"/>
        </w:rPr>
        <w:t xml:space="preserve"> exceptionnellement</w:t>
      </w:r>
      <w:r w:rsidR="00E802C6">
        <w:rPr>
          <w:rFonts w:cstheme="minorHAnsi"/>
          <w:sz w:val="24"/>
          <w:szCs w:val="24"/>
        </w:rPr>
        <w:t>,</w:t>
      </w:r>
      <w:r w:rsidR="00A35710">
        <w:rPr>
          <w:rFonts w:cstheme="minorHAnsi"/>
          <w:sz w:val="24"/>
          <w:szCs w:val="24"/>
        </w:rPr>
        <w:t xml:space="preserve"> dans la région, </w:t>
      </w:r>
      <w:r w:rsidR="00985082" w:rsidRPr="00A35710">
        <w:rPr>
          <w:rFonts w:cstheme="minorHAnsi"/>
          <w:sz w:val="24"/>
          <w:szCs w:val="24"/>
        </w:rPr>
        <w:t>forte d’une expérience professionnelle</w:t>
      </w:r>
      <w:r w:rsidR="00A35710">
        <w:rPr>
          <w:rFonts w:cstheme="minorHAnsi"/>
          <w:sz w:val="24"/>
          <w:szCs w:val="24"/>
        </w:rPr>
        <w:t>,</w:t>
      </w:r>
      <w:r w:rsidR="00985082" w:rsidRPr="00A35710">
        <w:rPr>
          <w:rFonts w:cstheme="minorHAnsi"/>
          <w:sz w:val="24"/>
          <w:szCs w:val="24"/>
        </w:rPr>
        <w:t xml:space="preserve"> </w:t>
      </w:r>
      <w:r w:rsidR="00B533FE" w:rsidRPr="00A35710">
        <w:rPr>
          <w:rFonts w:cstheme="minorHAnsi"/>
          <w:sz w:val="24"/>
          <w:szCs w:val="24"/>
        </w:rPr>
        <w:t>dont</w:t>
      </w:r>
      <w:r w:rsidR="00985082" w:rsidRPr="00A35710">
        <w:rPr>
          <w:rFonts w:cstheme="minorHAnsi"/>
          <w:color w:val="000000"/>
          <w:sz w:val="24"/>
          <w:szCs w:val="24"/>
        </w:rPr>
        <w:t xml:space="preserve"> </w:t>
      </w:r>
      <w:r w:rsidR="00E802C6">
        <w:rPr>
          <w:rFonts w:cstheme="minorHAnsi"/>
          <w:color w:val="000000"/>
          <w:sz w:val="24"/>
          <w:szCs w:val="24"/>
        </w:rPr>
        <w:t xml:space="preserve">on </w:t>
      </w:r>
      <w:r w:rsidR="00985082" w:rsidRPr="00A35710">
        <w:rPr>
          <w:rFonts w:cstheme="minorHAnsi"/>
          <w:color w:val="000000"/>
          <w:sz w:val="24"/>
          <w:szCs w:val="24"/>
        </w:rPr>
        <w:t>reparlera certainement longtemps, même loin de la Butte aux Cailles</w:t>
      </w:r>
      <w:r w:rsidR="00E802C6">
        <w:rPr>
          <w:rFonts w:cstheme="minorHAnsi"/>
          <w:color w:val="000000"/>
          <w:sz w:val="24"/>
          <w:szCs w:val="24"/>
        </w:rPr>
        <w:t>,</w:t>
      </w:r>
      <w:r w:rsidR="00985082" w:rsidRPr="00A35710">
        <w:rPr>
          <w:rFonts w:cstheme="minorHAnsi"/>
          <w:color w:val="000000"/>
          <w:sz w:val="24"/>
          <w:szCs w:val="24"/>
        </w:rPr>
        <w:t xml:space="preserve"> son quartier parisien d’origine.</w:t>
      </w:r>
    </w:p>
    <w:p w14:paraId="73DA2D92" w14:textId="678AF281" w:rsidR="00B75789" w:rsidRPr="00A35710" w:rsidRDefault="00B75789" w:rsidP="00A35710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both"/>
        <w:rPr>
          <w:rFonts w:asciiTheme="minorHAnsi" w:hAnsiTheme="minorHAnsi" w:cstheme="minorHAnsi"/>
          <w:b/>
          <w:bCs/>
          <w:color w:val="000000"/>
        </w:rPr>
      </w:pPr>
      <w:r w:rsidRPr="00A35710">
        <w:rPr>
          <w:rFonts w:asciiTheme="minorHAnsi" w:hAnsiTheme="minorHAnsi" w:cstheme="minorHAnsi"/>
          <w:b/>
          <w:bCs/>
          <w:color w:val="000000"/>
        </w:rPr>
        <w:t xml:space="preserve">Réservation en ligne : </w:t>
      </w:r>
      <w:hyperlink r:id="rId7" w:history="1">
        <w:r w:rsidRPr="00A35710">
          <w:rPr>
            <w:rStyle w:val="Lienhypertexte"/>
            <w:rFonts w:asciiTheme="minorHAnsi" w:hAnsiTheme="minorHAnsi" w:cstheme="minorHAnsi"/>
            <w:b/>
            <w:bCs/>
          </w:rPr>
          <w:t>https://bit.ly/jrdvav26sep26</w:t>
        </w:r>
      </w:hyperlink>
    </w:p>
    <w:p w14:paraId="27D5F2B6" w14:textId="6F1CEF19" w:rsidR="00403F95" w:rsidRPr="00A35710" w:rsidRDefault="00A35710" w:rsidP="00A35710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Contact : 06 08 50 59 39 </w:t>
      </w:r>
    </w:p>
    <w:p w14:paraId="1835C287" w14:textId="77777777" w:rsidR="00403F95" w:rsidRPr="00A35710" w:rsidRDefault="00403F95" w:rsidP="00A3571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sectPr w:rsidR="00403F95" w:rsidRPr="00A35710" w:rsidSect="00F242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153C" w14:textId="77777777" w:rsidR="005B6BEE" w:rsidRDefault="005B6BEE" w:rsidP="00FB413E">
      <w:pPr>
        <w:spacing w:after="0" w:line="240" w:lineRule="auto"/>
      </w:pPr>
      <w:r>
        <w:separator/>
      </w:r>
    </w:p>
  </w:endnote>
  <w:endnote w:type="continuationSeparator" w:id="0">
    <w:p w14:paraId="4E53C867" w14:textId="77777777" w:rsidR="005B6BEE" w:rsidRDefault="005B6BEE" w:rsidP="00FB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BF24" w14:textId="77777777" w:rsidR="00F2427F" w:rsidRDefault="00F2427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64C5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rFonts w:asciiTheme="majorHAnsi" w:eastAsiaTheme="majorEastAsia" w:hAnsiTheme="majorHAnsi" w:cstheme="majorBidi"/>
        <w:b/>
      </w:rPr>
    </w:pPr>
    <w:r>
      <w:rPr>
        <w:rFonts w:asciiTheme="majorHAnsi" w:eastAsiaTheme="majorEastAsia" w:hAnsiTheme="majorHAnsi" w:cstheme="majorBidi"/>
        <w:b/>
      </w:rPr>
      <w:t>J’ai rendez-vous avec vous</w:t>
    </w:r>
  </w:p>
  <w:p w14:paraId="57DE906A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  <w:tab w:val="left" w:pos="210"/>
        <w:tab w:val="center" w:pos="5413"/>
      </w:tabs>
      <w:spacing w:before="60"/>
      <w:ind w:left="-709" w:right="-567"/>
      <w:jc w:val="center"/>
      <w:rPr>
        <w:sz w:val="20"/>
        <w:szCs w:val="20"/>
      </w:rPr>
    </w:pPr>
    <w:r>
      <w:rPr>
        <w:sz w:val="20"/>
        <w:szCs w:val="20"/>
      </w:rPr>
      <w:t>Association déclarée en Préfecture de l’Hérault – Identifiant RNA N° W343015372, JO du 30 mars 2013</w:t>
    </w:r>
  </w:p>
  <w:p w14:paraId="10570ADA" w14:textId="77777777" w:rsidR="006C3428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Licences d'entrepreneur de spectacles </w:t>
    </w:r>
    <w:r w:rsidR="00FD6D17">
      <w:rPr>
        <w:b/>
        <w:sz w:val="20"/>
        <w:szCs w:val="20"/>
      </w:rPr>
      <w:t>2</w:t>
    </w:r>
    <w:r>
      <w:rPr>
        <w:b/>
        <w:sz w:val="20"/>
        <w:szCs w:val="20"/>
      </w:rPr>
      <w:t xml:space="preserve"> </w:t>
    </w:r>
    <w:r w:rsidR="006C3428" w:rsidRPr="006C3428">
      <w:rPr>
        <w:b/>
        <w:sz w:val="20"/>
        <w:szCs w:val="20"/>
      </w:rPr>
      <w:t xml:space="preserve">L-R-20-8306 </w:t>
    </w:r>
    <w:r w:rsidR="006C3428">
      <w:rPr>
        <w:b/>
        <w:sz w:val="20"/>
        <w:szCs w:val="20"/>
      </w:rPr>
      <w:t xml:space="preserve">et </w:t>
    </w:r>
    <w:r w:rsidR="00FD6D17">
      <w:rPr>
        <w:b/>
        <w:sz w:val="20"/>
        <w:szCs w:val="20"/>
      </w:rPr>
      <w:t xml:space="preserve">3 </w:t>
    </w:r>
    <w:r w:rsidR="006C3428" w:rsidRPr="006C3428">
      <w:rPr>
        <w:b/>
        <w:sz w:val="20"/>
        <w:szCs w:val="20"/>
      </w:rPr>
      <w:t>L-R-20-8245</w:t>
    </w:r>
  </w:p>
  <w:p w14:paraId="76480696" w14:textId="77777777" w:rsidR="000158E3" w:rsidRDefault="000158E3" w:rsidP="003D4949">
    <w:pPr>
      <w:pStyle w:val="Pieddepage"/>
      <w:pBdr>
        <w:top w:val="thinThickSmallGap" w:sz="24" w:space="1" w:color="622423" w:themeColor="accent2" w:themeShade="7F"/>
      </w:pBdr>
      <w:tabs>
        <w:tab w:val="clear" w:pos="9072"/>
      </w:tabs>
      <w:ind w:left="-709" w:right="-567"/>
      <w:jc w:val="center"/>
      <w:rPr>
        <w:color w:val="0000CC"/>
      </w:rPr>
    </w:pPr>
    <w:r>
      <w:t xml:space="preserve">Siège social : 721, rue du Bosquet – 34 980 Saint-Gély-du-Fesc – 07 87 93 97 26 </w:t>
    </w:r>
    <w:r>
      <w:rPr>
        <w:rFonts w:ascii="Wingdings" w:hAnsi="Wingdings"/>
        <w:sz w:val="28"/>
        <w:szCs w:val="28"/>
      </w:rPr>
      <w:t>*</w:t>
    </w:r>
    <w:r>
      <w:t xml:space="preserve"> : </w:t>
    </w:r>
    <w:hyperlink r:id="rId1" w:history="1">
      <w:r>
        <w:rPr>
          <w:rStyle w:val="Lienhypertexte"/>
          <w:lang w:eastAsia="fr-FR"/>
        </w:rPr>
        <w:t>contact@jairendezvousavecvous.fr</w:t>
      </w:r>
    </w:hyperlink>
    <w:r>
      <w:t xml:space="preserve">  </w:t>
    </w:r>
    <w:r>
      <w:rPr>
        <w:noProof/>
        <w:lang w:eastAsia="fr-FR"/>
      </w:rPr>
      <w:drawing>
        <wp:inline distT="0" distB="0" distL="0" distR="0" wp14:anchorId="3BB894C0" wp14:editId="332F604B">
          <wp:extent cx="209550" cy="209550"/>
          <wp:effectExtent l="0" t="0" r="0" b="0"/>
          <wp:docPr id="55" name="Image 55" descr="J'ai rendez-vous avec vous..." title="si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 descr="J'ai rendez-vous avec vous..." title="si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" cy="21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 : </w:t>
    </w:r>
    <w:hyperlink r:id="rId3" w:history="1">
      <w:r>
        <w:rPr>
          <w:rStyle w:val="Lienhypertexte"/>
        </w:rPr>
        <w:t>www.jairendezvousavecvous.fr</w:t>
      </w:r>
    </w:hyperlink>
    <w:r>
      <w:t xml:space="preserve">  </w:t>
    </w:r>
    <w:r>
      <w:rPr>
        <w:noProof/>
        <w:lang w:eastAsia="fr-FR"/>
      </w:rPr>
      <w:drawing>
        <wp:inline distT="0" distB="0" distL="0" distR="0" wp14:anchorId="3B8DEF38" wp14:editId="4F1F063E">
          <wp:extent cx="200025" cy="200025"/>
          <wp:effectExtent l="0" t="0" r="9525" b="9525"/>
          <wp:docPr id="56" name="Image 56" descr="http://hen44.org/wp-content/uploads/Icone-facebook.png" title="Facebo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 descr="http://hen44.org/wp-content/uploads/Icone-facebook.png" title="Facebook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F497D" w:themeColor="dark2"/>
      </w:rPr>
      <w:t xml:space="preserve">  : </w:t>
    </w:r>
    <w:hyperlink r:id="rId5" w:history="1">
      <w:r>
        <w:rPr>
          <w:rStyle w:val="Lienhypertexte"/>
        </w:rPr>
        <w:t>J’ai Rendez-Vous avec Vous</w:t>
      </w:r>
    </w:hyperlink>
    <w:r>
      <w:rPr>
        <w:color w:val="1F497D" w:themeColor="dark2"/>
      </w:rPr>
      <w:t xml:space="preserve"> </w:t>
    </w:r>
    <w:r>
      <w:rPr>
        <w:noProof/>
      </w:rPr>
      <w:drawing>
        <wp:inline distT="0" distB="0" distL="0" distR="0" wp14:anchorId="743F5CA0" wp14:editId="3DD159BD">
          <wp:extent cx="285750" cy="209550"/>
          <wp:effectExtent l="0" t="0" r="0" b="0"/>
          <wp:docPr id="57" name="Imag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F497D" w:themeColor="dark2"/>
      </w:rPr>
      <w:t xml:space="preserve"> </w:t>
    </w:r>
    <w:hyperlink r:id="rId7" w:history="1">
      <w:r>
        <w:rPr>
          <w:rStyle w:val="Lienhypertexte"/>
        </w:rPr>
        <w:t>Chaine « J’ai Rendez-Vous avec Vous »</w:t>
      </w:r>
    </w:hyperlink>
  </w:p>
  <w:p w14:paraId="4431ADF1" w14:textId="77777777" w:rsidR="00FB413E" w:rsidRDefault="00FB413E" w:rsidP="000158E3">
    <w:pPr>
      <w:pStyle w:val="Pieddepage"/>
    </w:pPr>
  </w:p>
  <w:p w14:paraId="40EABD5C" w14:textId="77777777" w:rsidR="000158E3" w:rsidRPr="000158E3" w:rsidRDefault="000158E3" w:rsidP="000158E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FC9E" w14:textId="77777777" w:rsidR="00F2427F" w:rsidRDefault="00F242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C5D2" w14:textId="77777777" w:rsidR="005B6BEE" w:rsidRDefault="005B6BEE" w:rsidP="00FB413E">
      <w:pPr>
        <w:spacing w:after="0" w:line="240" w:lineRule="auto"/>
      </w:pPr>
      <w:r>
        <w:separator/>
      </w:r>
    </w:p>
  </w:footnote>
  <w:footnote w:type="continuationSeparator" w:id="0">
    <w:p w14:paraId="5A56CDCD" w14:textId="77777777" w:rsidR="005B6BEE" w:rsidRDefault="005B6BEE" w:rsidP="00FB4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2355" w14:textId="77777777" w:rsidR="00F2427F" w:rsidRDefault="00F2427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D6DA" w14:textId="77777777" w:rsidR="003A6C66" w:rsidRPr="00FB413E" w:rsidRDefault="003A6C66" w:rsidP="003A6C66">
    <w:pPr>
      <w:pBdr>
        <w:bottom w:val="single" w:sz="4" w:space="1" w:color="auto"/>
      </w:pBdr>
      <w:ind w:left="2552"/>
      <w:jc w:val="center"/>
      <w:rPr>
        <w:sz w:val="52"/>
        <w:szCs w:val="52"/>
      </w:rPr>
    </w:pPr>
    <w:r w:rsidRPr="00FB413E">
      <w:rPr>
        <w:noProof/>
        <w:sz w:val="52"/>
        <w:szCs w:val="52"/>
        <w:lang w:eastAsia="fr-FR"/>
      </w:rPr>
      <w:drawing>
        <wp:anchor distT="0" distB="0" distL="114300" distR="114300" simplePos="0" relativeHeight="251659264" behindDoc="1" locked="0" layoutInCell="1" allowOverlap="1" wp14:anchorId="5FF48F24" wp14:editId="442432AB">
          <wp:simplePos x="0" y="0"/>
          <wp:positionH relativeFrom="column">
            <wp:posOffset>-427355</wp:posOffset>
          </wp:positionH>
          <wp:positionV relativeFrom="paragraph">
            <wp:posOffset>-155314</wp:posOffset>
          </wp:positionV>
          <wp:extent cx="1519555" cy="819150"/>
          <wp:effectExtent l="0" t="0" r="4445" b="0"/>
          <wp:wrapNone/>
          <wp:docPr id="54" name="Imag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30621 Logo JRVV -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55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B413E">
      <w:rPr>
        <w:sz w:val="52"/>
        <w:szCs w:val="52"/>
      </w:rPr>
      <w:t xml:space="preserve">J’ai Rendez-Vous avec </w:t>
    </w:r>
    <w:r w:rsidRPr="00D37099">
      <w:rPr>
        <w:color w:val="A20000"/>
        <w:sz w:val="52"/>
        <w:szCs w:val="52"/>
      </w:rPr>
      <w:t>Vous</w:t>
    </w:r>
  </w:p>
  <w:p w14:paraId="772B17B9" w14:textId="77777777" w:rsidR="003A6C66" w:rsidRDefault="003A6C6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EF2A" w14:textId="77777777" w:rsidR="00F2427F" w:rsidRDefault="00F242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D32"/>
    <w:multiLevelType w:val="hybridMultilevel"/>
    <w:tmpl w:val="738E6D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1057A"/>
    <w:multiLevelType w:val="hybridMultilevel"/>
    <w:tmpl w:val="9C6ED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D2B46"/>
    <w:multiLevelType w:val="hybridMultilevel"/>
    <w:tmpl w:val="BBB80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C6003"/>
    <w:multiLevelType w:val="hybridMultilevel"/>
    <w:tmpl w:val="1BF4C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641780">
    <w:abstractNumId w:val="0"/>
  </w:num>
  <w:num w:numId="2" w16cid:durableId="2031953164">
    <w:abstractNumId w:val="1"/>
  </w:num>
  <w:num w:numId="3" w16cid:durableId="1232933365">
    <w:abstractNumId w:val="2"/>
  </w:num>
  <w:num w:numId="4" w16cid:durableId="1694920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7F"/>
    <w:rsid w:val="00014214"/>
    <w:rsid w:val="000158E3"/>
    <w:rsid w:val="0002124C"/>
    <w:rsid w:val="000510E6"/>
    <w:rsid w:val="00056EF5"/>
    <w:rsid w:val="000A414F"/>
    <w:rsid w:val="000C089C"/>
    <w:rsid w:val="000D4DED"/>
    <w:rsid w:val="000D59EC"/>
    <w:rsid w:val="000D6C85"/>
    <w:rsid w:val="000F7FE1"/>
    <w:rsid w:val="0012746D"/>
    <w:rsid w:val="00150934"/>
    <w:rsid w:val="00165544"/>
    <w:rsid w:val="0017003E"/>
    <w:rsid w:val="00173DBC"/>
    <w:rsid w:val="001C0605"/>
    <w:rsid w:val="001F5396"/>
    <w:rsid w:val="00211E2C"/>
    <w:rsid w:val="0021741B"/>
    <w:rsid w:val="00223089"/>
    <w:rsid w:val="00257F27"/>
    <w:rsid w:val="00261EC5"/>
    <w:rsid w:val="0026419E"/>
    <w:rsid w:val="002650C8"/>
    <w:rsid w:val="002B5D57"/>
    <w:rsid w:val="002C4373"/>
    <w:rsid w:val="002C49DE"/>
    <w:rsid w:val="002F1D68"/>
    <w:rsid w:val="00300257"/>
    <w:rsid w:val="0030262C"/>
    <w:rsid w:val="00320FF4"/>
    <w:rsid w:val="00326983"/>
    <w:rsid w:val="003468CC"/>
    <w:rsid w:val="00351310"/>
    <w:rsid w:val="003662C8"/>
    <w:rsid w:val="00387E7D"/>
    <w:rsid w:val="00395F47"/>
    <w:rsid w:val="003A15AF"/>
    <w:rsid w:val="003A6C66"/>
    <w:rsid w:val="003D4949"/>
    <w:rsid w:val="003D527D"/>
    <w:rsid w:val="003E124E"/>
    <w:rsid w:val="003F6200"/>
    <w:rsid w:val="00403F95"/>
    <w:rsid w:val="0046589C"/>
    <w:rsid w:val="004673F8"/>
    <w:rsid w:val="0047232F"/>
    <w:rsid w:val="00482CE9"/>
    <w:rsid w:val="004A53E2"/>
    <w:rsid w:val="004C4538"/>
    <w:rsid w:val="004E2527"/>
    <w:rsid w:val="004E6D68"/>
    <w:rsid w:val="004E78B5"/>
    <w:rsid w:val="00507C4A"/>
    <w:rsid w:val="00526309"/>
    <w:rsid w:val="00545BF1"/>
    <w:rsid w:val="00550FE5"/>
    <w:rsid w:val="005513E9"/>
    <w:rsid w:val="00554081"/>
    <w:rsid w:val="0056462F"/>
    <w:rsid w:val="005717C0"/>
    <w:rsid w:val="005A0F13"/>
    <w:rsid w:val="005B6BEE"/>
    <w:rsid w:val="005D0046"/>
    <w:rsid w:val="005D039A"/>
    <w:rsid w:val="005E1FAF"/>
    <w:rsid w:val="0060128A"/>
    <w:rsid w:val="00614DA8"/>
    <w:rsid w:val="0062227F"/>
    <w:rsid w:val="006366B7"/>
    <w:rsid w:val="00663F98"/>
    <w:rsid w:val="006656B8"/>
    <w:rsid w:val="006C03F7"/>
    <w:rsid w:val="006C1B43"/>
    <w:rsid w:val="006C249C"/>
    <w:rsid w:val="006C3428"/>
    <w:rsid w:val="00711A01"/>
    <w:rsid w:val="00723B29"/>
    <w:rsid w:val="00726F39"/>
    <w:rsid w:val="007465E0"/>
    <w:rsid w:val="00791725"/>
    <w:rsid w:val="007E1CD3"/>
    <w:rsid w:val="00810F79"/>
    <w:rsid w:val="008309CF"/>
    <w:rsid w:val="008A232C"/>
    <w:rsid w:val="008A27A2"/>
    <w:rsid w:val="008B4BA4"/>
    <w:rsid w:val="008B5CA5"/>
    <w:rsid w:val="00903015"/>
    <w:rsid w:val="00913EC4"/>
    <w:rsid w:val="00942B8A"/>
    <w:rsid w:val="00945A80"/>
    <w:rsid w:val="009506AF"/>
    <w:rsid w:val="00955A47"/>
    <w:rsid w:val="00971684"/>
    <w:rsid w:val="00983C9F"/>
    <w:rsid w:val="00985082"/>
    <w:rsid w:val="009A0852"/>
    <w:rsid w:val="009C31BA"/>
    <w:rsid w:val="009D5380"/>
    <w:rsid w:val="009E077A"/>
    <w:rsid w:val="009E765A"/>
    <w:rsid w:val="009F092E"/>
    <w:rsid w:val="00A1699F"/>
    <w:rsid w:val="00A242EE"/>
    <w:rsid w:val="00A32B24"/>
    <w:rsid w:val="00A35710"/>
    <w:rsid w:val="00A826A2"/>
    <w:rsid w:val="00AA1577"/>
    <w:rsid w:val="00AA28EE"/>
    <w:rsid w:val="00AB3457"/>
    <w:rsid w:val="00AB648A"/>
    <w:rsid w:val="00AB6A6A"/>
    <w:rsid w:val="00AC0020"/>
    <w:rsid w:val="00B23E9E"/>
    <w:rsid w:val="00B40F05"/>
    <w:rsid w:val="00B533FE"/>
    <w:rsid w:val="00B55373"/>
    <w:rsid w:val="00B75789"/>
    <w:rsid w:val="00B80B5C"/>
    <w:rsid w:val="00B80E2C"/>
    <w:rsid w:val="00B87133"/>
    <w:rsid w:val="00B937F1"/>
    <w:rsid w:val="00BC280E"/>
    <w:rsid w:val="00BD67E3"/>
    <w:rsid w:val="00BE5938"/>
    <w:rsid w:val="00BF4A7F"/>
    <w:rsid w:val="00C10760"/>
    <w:rsid w:val="00C26B9C"/>
    <w:rsid w:val="00C3034B"/>
    <w:rsid w:val="00C31B48"/>
    <w:rsid w:val="00C5307B"/>
    <w:rsid w:val="00C767C1"/>
    <w:rsid w:val="00C909DE"/>
    <w:rsid w:val="00CA6588"/>
    <w:rsid w:val="00CB1D5A"/>
    <w:rsid w:val="00CE6A4D"/>
    <w:rsid w:val="00CF4FC3"/>
    <w:rsid w:val="00CF5C7A"/>
    <w:rsid w:val="00D000AD"/>
    <w:rsid w:val="00D37099"/>
    <w:rsid w:val="00D7051F"/>
    <w:rsid w:val="00D724B9"/>
    <w:rsid w:val="00D822E5"/>
    <w:rsid w:val="00DD3C20"/>
    <w:rsid w:val="00DD4C11"/>
    <w:rsid w:val="00DF485D"/>
    <w:rsid w:val="00E005A8"/>
    <w:rsid w:val="00E355B6"/>
    <w:rsid w:val="00E377D4"/>
    <w:rsid w:val="00E802C6"/>
    <w:rsid w:val="00E83DBB"/>
    <w:rsid w:val="00EA4B96"/>
    <w:rsid w:val="00F054C8"/>
    <w:rsid w:val="00F2427F"/>
    <w:rsid w:val="00F36619"/>
    <w:rsid w:val="00F619A9"/>
    <w:rsid w:val="00F64790"/>
    <w:rsid w:val="00F67D6E"/>
    <w:rsid w:val="00F726A6"/>
    <w:rsid w:val="00F73FEB"/>
    <w:rsid w:val="00FA711D"/>
    <w:rsid w:val="00FB413E"/>
    <w:rsid w:val="00FD6D17"/>
    <w:rsid w:val="00F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34B12"/>
  <w15:docId w15:val="{DA71161A-0C9E-47CE-B3A8-1B412915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FA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1577"/>
    <w:pPr>
      <w:suppressAutoHyphens/>
      <w:spacing w:after="0" w:line="240" w:lineRule="auto"/>
    </w:pPr>
    <w:rPr>
      <w:rFonts w:ascii="Tahoma" w:eastAsia="Calibri" w:hAnsi="Tahoma" w:cs="Tahoma"/>
      <w:kern w:val="1"/>
      <w:sz w:val="16"/>
      <w:szCs w:val="16"/>
      <w:lang w:eastAsia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1577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955A47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B4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13E"/>
  </w:style>
  <w:style w:type="paragraph" w:styleId="Pieddepage">
    <w:name w:val="footer"/>
    <w:basedOn w:val="Normal"/>
    <w:link w:val="PieddepageCar"/>
    <w:uiPriority w:val="99"/>
    <w:unhideWhenUsed/>
    <w:rsid w:val="00FB4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13E"/>
  </w:style>
  <w:style w:type="character" w:styleId="Lienhypertexte">
    <w:name w:val="Hyperlink"/>
    <w:basedOn w:val="Policepardfaut"/>
    <w:uiPriority w:val="99"/>
    <w:unhideWhenUsed/>
    <w:rsid w:val="00FB413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A711D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kern w:val="1"/>
      <w:lang w:eastAsia="ar-SA"/>
    </w:rPr>
  </w:style>
  <w:style w:type="paragraph" w:customStyle="1" w:styleId="Default">
    <w:name w:val="Default"/>
    <w:rsid w:val="005E1F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0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B75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it.ly/jrdvav26sep26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airendezvousavecvous.fr/" TargetMode="External"/><Relationship Id="rId7" Type="http://schemas.openxmlformats.org/officeDocument/2006/relationships/hyperlink" Target="http://bit.ly/youtubeJRDVAV" TargetMode="External"/><Relationship Id="rId2" Type="http://schemas.openxmlformats.org/officeDocument/2006/relationships/image" Target="media/image2.png"/><Relationship Id="rId1" Type="http://schemas.openxmlformats.org/officeDocument/2006/relationships/hyperlink" Target="mailto:contact@jairendezvousavecvous.fr" TargetMode="External"/><Relationship Id="rId6" Type="http://schemas.openxmlformats.org/officeDocument/2006/relationships/image" Target="media/image4.jpeg"/><Relationship Id="rId5" Type="http://schemas.openxmlformats.org/officeDocument/2006/relationships/hyperlink" Target="https://www.facebook.com/JaiRendezVousAvecVous?fref=ts" TargetMode="External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%20W\Dropbox\02%20Gestion%20association\mod&#232;le%20courrier%20JRDVAV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courrier JRDVAV</Template>
  <TotalTime>1</TotalTime>
  <Pages>1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W</dc:creator>
  <cp:lastModifiedBy>martin weisss</cp:lastModifiedBy>
  <cp:revision>2</cp:revision>
  <cp:lastPrinted>2015-03-11T17:36:00Z</cp:lastPrinted>
  <dcterms:created xsi:type="dcterms:W3CDTF">2026-09-23T07:26:00Z</dcterms:created>
  <dcterms:modified xsi:type="dcterms:W3CDTF">2026-09-23T07:26:00Z</dcterms:modified>
</cp:coreProperties>
</file>